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DBB590" w14:textId="313AABC8" w:rsidR="007A5EC1" w:rsidRPr="00AF3A1E" w:rsidRDefault="000E7ECE" w:rsidP="002733B3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DDD9C3" w:themeFill="background2" w:themeFillShade="E6"/>
        <w:spacing w:before="120"/>
        <w:jc w:val="center"/>
        <w:rPr>
          <w:rFonts w:ascii="Arial" w:hAnsi="Arial" w:cs="Arial"/>
          <w:b/>
          <w:bCs/>
          <w:sz w:val="19"/>
          <w:szCs w:val="19"/>
          <w:lang w:val="es-MX"/>
        </w:rPr>
      </w:pPr>
      <w:bookmarkStart w:id="0" w:name="_GoBack"/>
      <w:bookmarkEnd w:id="0"/>
      <w:r>
        <w:rPr>
          <w:rFonts w:ascii="Arial" w:hAnsi="Arial" w:cs="Arial"/>
          <w:b/>
          <w:bCs/>
          <w:sz w:val="19"/>
          <w:szCs w:val="19"/>
          <w:lang w:val="es-MX"/>
        </w:rPr>
        <w:t xml:space="preserve"> F5 - </w:t>
      </w:r>
      <w:r w:rsidR="00C57122">
        <w:rPr>
          <w:rFonts w:ascii="Arial" w:hAnsi="Arial" w:cs="Arial"/>
          <w:b/>
          <w:bCs/>
          <w:sz w:val="19"/>
          <w:szCs w:val="19"/>
          <w:lang w:val="es-MX"/>
        </w:rPr>
        <w:t xml:space="preserve">TERMINO DE REFERENCIA O </w:t>
      </w:r>
      <w:r w:rsidR="008206D3">
        <w:rPr>
          <w:rFonts w:ascii="Arial" w:hAnsi="Arial" w:cs="Arial"/>
          <w:b/>
          <w:bCs/>
          <w:sz w:val="19"/>
          <w:szCs w:val="19"/>
          <w:lang w:val="es-MX"/>
        </w:rPr>
        <w:t>ESPECIFICACIONES TÉCNICAS DEL SERVICIO</w:t>
      </w:r>
    </w:p>
    <w:p w14:paraId="78D10E1B" w14:textId="77777777" w:rsidR="00EC3644" w:rsidRPr="00AF3A1E" w:rsidRDefault="00EC3644" w:rsidP="002733B3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DDD9C3" w:themeFill="background2" w:themeFillShade="E6"/>
        <w:jc w:val="center"/>
        <w:rPr>
          <w:rFonts w:ascii="Arial" w:hAnsi="Arial" w:cs="Arial"/>
          <w:b/>
          <w:bCs/>
          <w:sz w:val="14"/>
          <w:szCs w:val="14"/>
          <w:lang w:val="es-MX"/>
        </w:rPr>
      </w:pPr>
    </w:p>
    <w:p w14:paraId="071715E0" w14:textId="36508264" w:rsidR="007A5EC1" w:rsidRPr="00AF3A1E" w:rsidRDefault="00EC3644" w:rsidP="002733B3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shd w:val="clear" w:color="auto" w:fill="DDD9C3" w:themeFill="background2" w:themeFillShade="E6"/>
        <w:spacing w:after="120"/>
        <w:jc w:val="center"/>
        <w:rPr>
          <w:rFonts w:ascii="Arial" w:hAnsi="Arial" w:cs="Arial"/>
          <w:b/>
          <w:bCs/>
          <w:sz w:val="19"/>
          <w:szCs w:val="19"/>
          <w:lang w:val="es-MX"/>
        </w:rPr>
      </w:pPr>
      <w:r w:rsidRPr="00AF3A1E">
        <w:rPr>
          <w:rFonts w:ascii="Arial" w:hAnsi="Arial" w:cs="Arial"/>
          <w:b/>
          <w:bCs/>
          <w:sz w:val="19"/>
          <w:szCs w:val="19"/>
          <w:lang w:val="es-MX"/>
        </w:rPr>
        <w:t>“TEMA DE LA ASISTENCIA TÉCNICA”</w:t>
      </w:r>
    </w:p>
    <w:p w14:paraId="1BAEF3CA" w14:textId="77777777" w:rsidR="007A5EC1" w:rsidRDefault="007A5EC1" w:rsidP="0047132E">
      <w:pPr>
        <w:rPr>
          <w:rFonts w:ascii="Arial" w:hAnsi="Arial" w:cs="Arial"/>
          <w:b/>
          <w:bCs/>
          <w:sz w:val="19"/>
          <w:szCs w:val="19"/>
          <w:lang w:val="es-MX"/>
        </w:rPr>
      </w:pPr>
    </w:p>
    <w:p w14:paraId="21CB55D1" w14:textId="77777777" w:rsidR="00B904AC" w:rsidRDefault="00B904AC" w:rsidP="0047132E">
      <w:pPr>
        <w:rPr>
          <w:rFonts w:ascii="Arial" w:hAnsi="Arial" w:cs="Arial"/>
          <w:b/>
          <w:bCs/>
          <w:sz w:val="19"/>
          <w:szCs w:val="19"/>
          <w:lang w:val="es-MX"/>
        </w:rPr>
      </w:pPr>
    </w:p>
    <w:p w14:paraId="10A7E6B4" w14:textId="77777777" w:rsidR="00B904AC" w:rsidRPr="00AF3A1E" w:rsidRDefault="00B904AC" w:rsidP="0047132E">
      <w:pPr>
        <w:rPr>
          <w:rFonts w:ascii="Arial" w:hAnsi="Arial" w:cs="Arial"/>
          <w:b/>
          <w:bCs/>
          <w:sz w:val="19"/>
          <w:szCs w:val="19"/>
          <w:lang w:val="es-MX"/>
        </w:rPr>
      </w:pPr>
    </w:p>
    <w:p w14:paraId="144A4E93" w14:textId="77777777" w:rsidR="007A5EC1" w:rsidRPr="00AF3A1E" w:rsidRDefault="007A5EC1" w:rsidP="002733B3">
      <w:pPr>
        <w:numPr>
          <w:ilvl w:val="0"/>
          <w:numId w:val="1"/>
        </w:numPr>
        <w:tabs>
          <w:tab w:val="clear" w:pos="720"/>
          <w:tab w:val="num" w:pos="180"/>
        </w:tabs>
        <w:ind w:left="142" w:firstLine="0"/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  <w:r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Presentación:</w:t>
      </w:r>
    </w:p>
    <w:p w14:paraId="01B52650" w14:textId="77777777" w:rsidR="0054187B" w:rsidRPr="00AF3A1E" w:rsidRDefault="0054187B" w:rsidP="002733B3">
      <w:pPr>
        <w:ind w:left="142"/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</w:p>
    <w:p w14:paraId="1D8B746D" w14:textId="6A4B5C52" w:rsidR="004E76A8" w:rsidRPr="00AF3A1E" w:rsidRDefault="006673FD" w:rsidP="002733B3">
      <w:pPr>
        <w:ind w:left="142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 DEL CLIENTE</w:t>
      </w:r>
      <w:r w:rsidR="009960FF" w:rsidRPr="00AF3A1E">
        <w:rPr>
          <w:rFonts w:ascii="Arial" w:hAnsi="Arial" w:cs="Arial"/>
          <w:sz w:val="21"/>
          <w:szCs w:val="21"/>
        </w:rPr>
        <w:t>/GRUPO</w:t>
      </w:r>
    </w:p>
    <w:p w14:paraId="09FE3745" w14:textId="77777777" w:rsidR="004E76A8" w:rsidRPr="00AF3A1E" w:rsidRDefault="004E76A8" w:rsidP="002733B3">
      <w:pPr>
        <w:ind w:left="142"/>
        <w:jc w:val="both"/>
        <w:rPr>
          <w:rFonts w:ascii="Arial" w:hAnsi="Arial" w:cs="Arial"/>
          <w:sz w:val="21"/>
          <w:szCs w:val="21"/>
        </w:rPr>
      </w:pPr>
    </w:p>
    <w:p w14:paraId="789B08FC" w14:textId="6F472ED7" w:rsidR="004E76A8" w:rsidRPr="00AF3A1E" w:rsidRDefault="004E76A8" w:rsidP="002733B3">
      <w:pPr>
        <w:ind w:left="142"/>
        <w:jc w:val="both"/>
        <w:rPr>
          <w:rFonts w:ascii="Arial" w:hAnsi="Arial" w:cs="Arial"/>
          <w:sz w:val="17"/>
          <w:szCs w:val="17"/>
        </w:rPr>
      </w:pPr>
      <w:r w:rsidRPr="00AF3A1E">
        <w:rPr>
          <w:rFonts w:ascii="Arial" w:hAnsi="Arial" w:cs="Arial"/>
          <w:sz w:val="21"/>
          <w:szCs w:val="21"/>
        </w:rPr>
        <w:t>D</w:t>
      </w:r>
      <w:r w:rsidR="008E1D55" w:rsidRPr="00AF3A1E">
        <w:rPr>
          <w:rFonts w:ascii="Arial" w:hAnsi="Arial" w:cs="Arial"/>
          <w:sz w:val="21"/>
          <w:szCs w:val="21"/>
        </w:rPr>
        <w:t>ESCRIPCI</w:t>
      </w:r>
      <w:r w:rsidRPr="00AF3A1E">
        <w:rPr>
          <w:rFonts w:ascii="Arial" w:hAnsi="Arial" w:cs="Arial"/>
          <w:sz w:val="21"/>
          <w:szCs w:val="21"/>
        </w:rPr>
        <w:t>Ó</w:t>
      </w:r>
      <w:r w:rsidR="008E1D55" w:rsidRPr="00AF3A1E">
        <w:rPr>
          <w:rFonts w:ascii="Arial" w:hAnsi="Arial" w:cs="Arial"/>
          <w:sz w:val="21"/>
          <w:szCs w:val="21"/>
        </w:rPr>
        <w:t>N SUMARIA</w:t>
      </w:r>
      <w:r w:rsidRPr="00AF3A1E">
        <w:rPr>
          <w:rFonts w:ascii="Arial" w:hAnsi="Arial" w:cs="Arial"/>
          <w:sz w:val="21"/>
          <w:szCs w:val="21"/>
        </w:rPr>
        <w:t xml:space="preserve"> </w:t>
      </w:r>
      <w:r w:rsidR="006673FD">
        <w:rPr>
          <w:rFonts w:ascii="Arial" w:hAnsi="Arial" w:cs="Arial"/>
          <w:sz w:val="21"/>
          <w:szCs w:val="21"/>
        </w:rPr>
        <w:t>DEL CLIENTE</w:t>
      </w:r>
      <w:r w:rsidR="0094429B">
        <w:rPr>
          <w:rFonts w:ascii="Arial" w:hAnsi="Arial" w:cs="Arial"/>
          <w:sz w:val="21"/>
          <w:szCs w:val="21"/>
        </w:rPr>
        <w:t xml:space="preserve"> O GRUPO</w:t>
      </w:r>
    </w:p>
    <w:p w14:paraId="6EB4B137" w14:textId="77777777" w:rsidR="004E76A8" w:rsidRPr="00AF3A1E" w:rsidRDefault="004E76A8" w:rsidP="002733B3">
      <w:pPr>
        <w:ind w:left="142"/>
        <w:jc w:val="both"/>
        <w:rPr>
          <w:rFonts w:ascii="Arial" w:hAnsi="Arial" w:cs="Arial"/>
          <w:sz w:val="21"/>
          <w:szCs w:val="21"/>
        </w:rPr>
      </w:pPr>
    </w:p>
    <w:p w14:paraId="24FF8CFC" w14:textId="77777777" w:rsidR="007A5EC1" w:rsidRPr="00AF3A1E" w:rsidRDefault="007A5EC1" w:rsidP="002733B3">
      <w:pPr>
        <w:numPr>
          <w:ilvl w:val="0"/>
          <w:numId w:val="2"/>
        </w:numPr>
        <w:tabs>
          <w:tab w:val="num" w:pos="180"/>
        </w:tabs>
        <w:ind w:left="142" w:firstLine="0"/>
        <w:jc w:val="both"/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  <w:r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Objetivos</w:t>
      </w:r>
      <w:r w:rsidR="00077502"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 xml:space="preserve"> de la </w:t>
      </w:r>
      <w:r w:rsidR="002E1456">
        <w:rPr>
          <w:rFonts w:ascii="Arial" w:hAnsi="Arial" w:cs="Arial"/>
          <w:b/>
          <w:bCs/>
          <w:sz w:val="19"/>
          <w:szCs w:val="19"/>
          <w:u w:val="single"/>
          <w:lang w:val="es-MX"/>
        </w:rPr>
        <w:t>Asistencia Técnica/Capacitación</w:t>
      </w:r>
      <w:r w:rsidR="00866227"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:</w:t>
      </w:r>
    </w:p>
    <w:p w14:paraId="7AD058B7" w14:textId="77777777" w:rsidR="00E23A54" w:rsidRPr="00AF3A1E" w:rsidRDefault="00E23A54" w:rsidP="002733B3">
      <w:pPr>
        <w:ind w:left="142"/>
        <w:jc w:val="both"/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</w:p>
    <w:p w14:paraId="25E85506" w14:textId="77777777" w:rsidR="00866227" w:rsidRPr="00AF3A1E" w:rsidRDefault="00077502" w:rsidP="002733B3">
      <w:pPr>
        <w:numPr>
          <w:ilvl w:val="1"/>
          <w:numId w:val="9"/>
        </w:numPr>
        <w:ind w:left="142" w:firstLine="0"/>
        <w:jc w:val="both"/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  <w:r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O</w:t>
      </w:r>
      <w:r w:rsidR="00866227"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bjetivo General:</w:t>
      </w:r>
    </w:p>
    <w:p w14:paraId="5D129A6C" w14:textId="77777777" w:rsidR="00077502" w:rsidRPr="00AF3A1E" w:rsidRDefault="00077502" w:rsidP="002733B3">
      <w:pPr>
        <w:ind w:left="142"/>
        <w:jc w:val="both"/>
        <w:rPr>
          <w:rFonts w:ascii="Arial" w:hAnsi="Arial" w:cs="Arial"/>
          <w:bCs/>
          <w:sz w:val="19"/>
          <w:szCs w:val="19"/>
          <w:lang w:val="es-MX"/>
        </w:rPr>
      </w:pPr>
    </w:p>
    <w:p w14:paraId="2DBB19DF" w14:textId="77777777" w:rsidR="00077502" w:rsidRPr="00AF3A1E" w:rsidRDefault="00077502" w:rsidP="002733B3">
      <w:pPr>
        <w:ind w:left="142"/>
        <w:jc w:val="both"/>
        <w:rPr>
          <w:rFonts w:ascii="Arial" w:hAnsi="Arial" w:cs="Arial"/>
          <w:bCs/>
          <w:sz w:val="19"/>
          <w:szCs w:val="19"/>
          <w:lang w:val="es-MX"/>
        </w:rPr>
      </w:pPr>
    </w:p>
    <w:p w14:paraId="7DDC446B" w14:textId="665AE0D2" w:rsidR="00077502" w:rsidRPr="00AF3A1E" w:rsidRDefault="00077502" w:rsidP="002733B3">
      <w:pPr>
        <w:numPr>
          <w:ilvl w:val="1"/>
          <w:numId w:val="9"/>
        </w:numPr>
        <w:ind w:left="142" w:firstLine="0"/>
        <w:jc w:val="both"/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  <w:r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 xml:space="preserve">Objetivo </w:t>
      </w:r>
      <w:r w:rsidR="005A1F26"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Específico</w:t>
      </w:r>
      <w:r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:</w:t>
      </w:r>
    </w:p>
    <w:p w14:paraId="0639B6DC" w14:textId="77777777" w:rsidR="00E23A54" w:rsidRPr="00AF3A1E" w:rsidRDefault="00E23A54" w:rsidP="002733B3">
      <w:pPr>
        <w:ind w:left="142"/>
        <w:jc w:val="both"/>
        <w:rPr>
          <w:rFonts w:ascii="Arial" w:hAnsi="Arial" w:cs="Arial"/>
          <w:bCs/>
          <w:sz w:val="19"/>
          <w:szCs w:val="19"/>
          <w:lang w:val="es-MX"/>
        </w:rPr>
      </w:pPr>
    </w:p>
    <w:p w14:paraId="6F28BE4E" w14:textId="77777777" w:rsidR="00077502" w:rsidRPr="00AF3A1E" w:rsidRDefault="00077502" w:rsidP="002733B3">
      <w:pPr>
        <w:ind w:left="142"/>
        <w:jc w:val="both"/>
        <w:rPr>
          <w:rFonts w:ascii="Arial" w:hAnsi="Arial" w:cs="Arial"/>
          <w:bCs/>
          <w:sz w:val="19"/>
          <w:szCs w:val="19"/>
          <w:lang w:val="es-MX"/>
        </w:rPr>
      </w:pPr>
    </w:p>
    <w:p w14:paraId="0919B2DF" w14:textId="77777777" w:rsidR="007A5EC1" w:rsidRPr="00AF3A1E" w:rsidRDefault="007A5EC1" w:rsidP="002733B3">
      <w:pPr>
        <w:numPr>
          <w:ilvl w:val="0"/>
          <w:numId w:val="2"/>
        </w:numPr>
        <w:tabs>
          <w:tab w:val="left" w:pos="180"/>
        </w:tabs>
        <w:ind w:left="142" w:firstLine="0"/>
        <w:jc w:val="both"/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  <w:r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Productos</w:t>
      </w:r>
      <w:r w:rsidR="00866227"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 xml:space="preserve"> Esperado</w:t>
      </w:r>
      <w:r w:rsidR="00216AA7"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s</w:t>
      </w:r>
      <w:r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:</w:t>
      </w:r>
    </w:p>
    <w:p w14:paraId="39EFC44B" w14:textId="77777777" w:rsidR="00EF2696" w:rsidRPr="00AF3A1E" w:rsidRDefault="00EF2696" w:rsidP="002733B3">
      <w:pPr>
        <w:ind w:left="142"/>
        <w:jc w:val="both"/>
        <w:rPr>
          <w:rFonts w:ascii="Arial" w:hAnsi="Arial" w:cs="Arial"/>
          <w:bCs/>
          <w:sz w:val="19"/>
          <w:szCs w:val="19"/>
          <w:lang w:val="es-MX"/>
        </w:rPr>
      </w:pPr>
    </w:p>
    <w:p w14:paraId="3E4A3C53" w14:textId="77777777" w:rsidR="00EF2696" w:rsidRPr="00AF3A1E" w:rsidRDefault="00EF2696" w:rsidP="002733B3">
      <w:pPr>
        <w:ind w:left="142"/>
        <w:jc w:val="both"/>
        <w:rPr>
          <w:rFonts w:ascii="Arial" w:hAnsi="Arial" w:cs="Arial"/>
          <w:bCs/>
          <w:sz w:val="19"/>
          <w:szCs w:val="19"/>
          <w:lang w:val="es-MX"/>
        </w:rPr>
      </w:pPr>
    </w:p>
    <w:p w14:paraId="40F91624" w14:textId="77777777" w:rsidR="00B27C14" w:rsidRPr="00AF3A1E" w:rsidRDefault="00824B9B" w:rsidP="002733B3">
      <w:pPr>
        <w:numPr>
          <w:ilvl w:val="0"/>
          <w:numId w:val="2"/>
        </w:numPr>
        <w:tabs>
          <w:tab w:val="num" w:pos="180"/>
        </w:tabs>
        <w:ind w:left="142" w:firstLine="0"/>
        <w:jc w:val="both"/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  <w:r>
        <w:rPr>
          <w:rFonts w:ascii="Arial" w:hAnsi="Arial" w:cs="Arial"/>
          <w:b/>
          <w:bCs/>
          <w:sz w:val="19"/>
          <w:szCs w:val="19"/>
          <w:u w:val="single"/>
          <w:lang w:val="es-MX"/>
        </w:rPr>
        <w:t xml:space="preserve">Propuesta </w:t>
      </w:r>
      <w:r w:rsidR="00710469"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Técnica:</w:t>
      </w:r>
    </w:p>
    <w:p w14:paraId="2ED342B0" w14:textId="77777777" w:rsidR="00B27C14" w:rsidRPr="00AF3A1E" w:rsidRDefault="00B27C14" w:rsidP="002733B3">
      <w:pPr>
        <w:ind w:left="142"/>
        <w:jc w:val="both"/>
        <w:rPr>
          <w:rFonts w:ascii="Arial" w:hAnsi="Arial" w:cs="Arial"/>
          <w:bCs/>
          <w:sz w:val="19"/>
          <w:szCs w:val="19"/>
          <w:lang w:val="es-MX"/>
        </w:rPr>
      </w:pPr>
    </w:p>
    <w:p w14:paraId="79B22B15" w14:textId="77777777" w:rsidR="007A5EC1" w:rsidRPr="00AF3A1E" w:rsidRDefault="007A5EC1" w:rsidP="002733B3">
      <w:pPr>
        <w:ind w:left="142"/>
        <w:jc w:val="both"/>
        <w:rPr>
          <w:rFonts w:ascii="Arial" w:hAnsi="Arial" w:cs="Arial"/>
          <w:sz w:val="19"/>
          <w:szCs w:val="19"/>
          <w:lang w:val="es-MX"/>
        </w:rPr>
      </w:pPr>
      <w:r w:rsidRPr="00AF3A1E">
        <w:rPr>
          <w:rFonts w:ascii="Arial" w:hAnsi="Arial" w:cs="Arial"/>
          <w:sz w:val="19"/>
          <w:szCs w:val="19"/>
          <w:lang w:val="es-MX"/>
        </w:rPr>
        <w:t xml:space="preserve">La </w:t>
      </w:r>
      <w:r w:rsidR="00824B9B">
        <w:rPr>
          <w:rFonts w:ascii="Arial" w:hAnsi="Arial" w:cs="Arial"/>
          <w:sz w:val="19"/>
          <w:szCs w:val="19"/>
          <w:lang w:val="es-MX"/>
        </w:rPr>
        <w:t>propuesta</w:t>
      </w:r>
      <w:r w:rsidRPr="00AF3A1E">
        <w:rPr>
          <w:rFonts w:ascii="Arial" w:hAnsi="Arial" w:cs="Arial"/>
          <w:sz w:val="19"/>
          <w:szCs w:val="19"/>
          <w:lang w:val="es-MX"/>
        </w:rPr>
        <w:t xml:space="preserve"> técnica deberá ser presentada </w:t>
      </w:r>
      <w:r w:rsidR="00497883" w:rsidRPr="00AF3A1E">
        <w:rPr>
          <w:rFonts w:ascii="Arial" w:hAnsi="Arial" w:cs="Arial"/>
          <w:sz w:val="19"/>
          <w:szCs w:val="19"/>
          <w:lang w:val="es-MX"/>
        </w:rPr>
        <w:t xml:space="preserve">de acuerdo al </w:t>
      </w:r>
      <w:r w:rsidR="0040175A" w:rsidRPr="00AF3A1E">
        <w:rPr>
          <w:rFonts w:ascii="Arial" w:hAnsi="Arial" w:cs="Arial"/>
          <w:sz w:val="19"/>
          <w:szCs w:val="19"/>
          <w:lang w:val="es-MX"/>
        </w:rPr>
        <w:t>siguiente contenido</w:t>
      </w:r>
      <w:r w:rsidR="0019422C" w:rsidRPr="00AF3A1E">
        <w:rPr>
          <w:rFonts w:ascii="Arial" w:hAnsi="Arial" w:cs="Arial"/>
          <w:sz w:val="19"/>
          <w:szCs w:val="19"/>
          <w:lang w:val="es-MX"/>
        </w:rPr>
        <w:t>:</w:t>
      </w:r>
    </w:p>
    <w:p w14:paraId="432BB9F7" w14:textId="77777777" w:rsidR="0040175A" w:rsidRPr="00AF3A1E" w:rsidRDefault="0040175A" w:rsidP="002733B3">
      <w:pPr>
        <w:numPr>
          <w:ilvl w:val="0"/>
          <w:numId w:val="11"/>
        </w:numPr>
        <w:tabs>
          <w:tab w:val="clear" w:pos="0"/>
          <w:tab w:val="num" w:pos="180"/>
        </w:tabs>
        <w:spacing w:before="80"/>
        <w:ind w:firstLine="0"/>
        <w:jc w:val="both"/>
        <w:rPr>
          <w:rFonts w:ascii="Arial" w:hAnsi="Arial" w:cs="Arial"/>
          <w:sz w:val="19"/>
          <w:szCs w:val="19"/>
          <w:lang w:val="es-MX"/>
        </w:rPr>
      </w:pPr>
      <w:r w:rsidRPr="00AF3A1E">
        <w:rPr>
          <w:rFonts w:ascii="Arial" w:hAnsi="Arial" w:cs="Arial"/>
          <w:sz w:val="19"/>
          <w:szCs w:val="19"/>
          <w:lang w:val="es-MX"/>
        </w:rPr>
        <w:t>Descripción de la empresa</w:t>
      </w:r>
      <w:r w:rsidR="002E1456">
        <w:rPr>
          <w:rFonts w:ascii="Arial" w:hAnsi="Arial" w:cs="Arial"/>
          <w:sz w:val="19"/>
          <w:szCs w:val="19"/>
          <w:lang w:val="es-MX"/>
        </w:rPr>
        <w:t>(s)</w:t>
      </w:r>
    </w:p>
    <w:p w14:paraId="7F8A23F3" w14:textId="77777777" w:rsidR="0040175A" w:rsidRPr="00AF3A1E" w:rsidRDefault="0040175A" w:rsidP="002733B3">
      <w:pPr>
        <w:numPr>
          <w:ilvl w:val="0"/>
          <w:numId w:val="11"/>
        </w:numPr>
        <w:tabs>
          <w:tab w:val="clear" w:pos="0"/>
          <w:tab w:val="num" w:pos="180"/>
        </w:tabs>
        <w:spacing w:before="80"/>
        <w:ind w:firstLine="0"/>
        <w:jc w:val="both"/>
        <w:rPr>
          <w:rFonts w:ascii="Arial" w:hAnsi="Arial" w:cs="Arial"/>
          <w:sz w:val="19"/>
          <w:szCs w:val="19"/>
          <w:lang w:val="es-MX"/>
        </w:rPr>
      </w:pPr>
      <w:r w:rsidRPr="00AF3A1E">
        <w:rPr>
          <w:rFonts w:ascii="Arial" w:hAnsi="Arial" w:cs="Arial"/>
          <w:sz w:val="19"/>
          <w:szCs w:val="19"/>
          <w:lang w:val="es-MX"/>
        </w:rPr>
        <w:t>Objetivos</w:t>
      </w:r>
      <w:r w:rsidR="00497883" w:rsidRPr="00AF3A1E">
        <w:rPr>
          <w:rFonts w:ascii="Arial" w:hAnsi="Arial" w:cs="Arial"/>
          <w:sz w:val="19"/>
          <w:szCs w:val="19"/>
          <w:lang w:val="es-MX"/>
        </w:rPr>
        <w:t xml:space="preserve"> </w:t>
      </w:r>
    </w:p>
    <w:p w14:paraId="71921EB4" w14:textId="77777777" w:rsidR="0040175A" w:rsidRDefault="0040175A" w:rsidP="002733B3">
      <w:pPr>
        <w:numPr>
          <w:ilvl w:val="0"/>
          <w:numId w:val="11"/>
        </w:numPr>
        <w:tabs>
          <w:tab w:val="clear" w:pos="0"/>
          <w:tab w:val="num" w:pos="180"/>
        </w:tabs>
        <w:spacing w:before="80"/>
        <w:ind w:firstLine="0"/>
        <w:jc w:val="both"/>
        <w:rPr>
          <w:rFonts w:ascii="Arial" w:hAnsi="Arial" w:cs="Arial"/>
          <w:sz w:val="19"/>
          <w:szCs w:val="19"/>
          <w:lang w:val="es-MX"/>
        </w:rPr>
      </w:pPr>
      <w:r w:rsidRPr="00AF3A1E">
        <w:rPr>
          <w:rFonts w:ascii="Arial" w:hAnsi="Arial" w:cs="Arial"/>
          <w:sz w:val="19"/>
          <w:szCs w:val="19"/>
          <w:lang w:val="es-MX"/>
        </w:rPr>
        <w:t>Metodología de trabajo</w:t>
      </w:r>
    </w:p>
    <w:p w14:paraId="0DB0E24B" w14:textId="77777777" w:rsidR="0040175A" w:rsidRDefault="0040175A" w:rsidP="002733B3">
      <w:pPr>
        <w:numPr>
          <w:ilvl w:val="0"/>
          <w:numId w:val="11"/>
        </w:numPr>
        <w:tabs>
          <w:tab w:val="clear" w:pos="0"/>
          <w:tab w:val="num" w:pos="180"/>
        </w:tabs>
        <w:spacing w:before="80"/>
        <w:ind w:firstLine="0"/>
        <w:jc w:val="both"/>
        <w:rPr>
          <w:rFonts w:ascii="Arial" w:hAnsi="Arial" w:cs="Arial"/>
          <w:sz w:val="19"/>
          <w:szCs w:val="19"/>
          <w:lang w:val="es-MX"/>
        </w:rPr>
      </w:pPr>
      <w:r w:rsidRPr="00AF3A1E">
        <w:rPr>
          <w:rFonts w:ascii="Arial" w:hAnsi="Arial" w:cs="Arial"/>
          <w:sz w:val="19"/>
          <w:szCs w:val="19"/>
          <w:lang w:val="es-MX"/>
        </w:rPr>
        <w:t>Productos esperados</w:t>
      </w:r>
    </w:p>
    <w:p w14:paraId="55E6174F" w14:textId="77777777" w:rsidR="00AB1E51" w:rsidRPr="00AF3A1E" w:rsidRDefault="00AB1E51" w:rsidP="002733B3">
      <w:pPr>
        <w:numPr>
          <w:ilvl w:val="0"/>
          <w:numId w:val="11"/>
        </w:numPr>
        <w:tabs>
          <w:tab w:val="clear" w:pos="0"/>
          <w:tab w:val="num" w:pos="180"/>
        </w:tabs>
        <w:spacing w:before="80"/>
        <w:ind w:firstLine="0"/>
        <w:jc w:val="both"/>
        <w:rPr>
          <w:rFonts w:ascii="Arial" w:hAnsi="Arial" w:cs="Arial"/>
          <w:sz w:val="19"/>
          <w:szCs w:val="19"/>
          <w:lang w:val="es-MX"/>
        </w:rPr>
      </w:pPr>
      <w:r>
        <w:rPr>
          <w:rFonts w:ascii="Arial" w:hAnsi="Arial" w:cs="Arial"/>
          <w:sz w:val="19"/>
          <w:szCs w:val="19"/>
          <w:lang w:val="es-MX"/>
        </w:rPr>
        <w:t>Plazo de ejecución</w:t>
      </w:r>
    </w:p>
    <w:p w14:paraId="77191726" w14:textId="77777777" w:rsidR="0040175A" w:rsidRPr="00AF3A1E" w:rsidRDefault="0040175A" w:rsidP="002733B3">
      <w:pPr>
        <w:numPr>
          <w:ilvl w:val="0"/>
          <w:numId w:val="11"/>
        </w:numPr>
        <w:tabs>
          <w:tab w:val="clear" w:pos="0"/>
          <w:tab w:val="num" w:pos="180"/>
        </w:tabs>
        <w:spacing w:before="80"/>
        <w:ind w:firstLine="0"/>
        <w:jc w:val="both"/>
        <w:rPr>
          <w:rFonts w:ascii="Arial" w:hAnsi="Arial" w:cs="Arial"/>
          <w:sz w:val="19"/>
          <w:szCs w:val="19"/>
          <w:lang w:val="es-MX"/>
        </w:rPr>
      </w:pPr>
      <w:r w:rsidRPr="00AF3A1E">
        <w:rPr>
          <w:rFonts w:ascii="Arial" w:hAnsi="Arial" w:cs="Arial"/>
          <w:sz w:val="19"/>
          <w:szCs w:val="19"/>
          <w:lang w:val="es-MX"/>
        </w:rPr>
        <w:t>Plan de trabajo</w:t>
      </w:r>
      <w:r w:rsidR="00497883" w:rsidRPr="00AF3A1E">
        <w:rPr>
          <w:rFonts w:ascii="Arial" w:hAnsi="Arial" w:cs="Arial"/>
          <w:sz w:val="19"/>
          <w:szCs w:val="19"/>
          <w:lang w:val="es-MX"/>
        </w:rPr>
        <w:t xml:space="preserve"> </w:t>
      </w:r>
      <w:r w:rsidR="00273751">
        <w:rPr>
          <w:rFonts w:ascii="Arial" w:hAnsi="Arial" w:cs="Arial"/>
          <w:sz w:val="19"/>
          <w:szCs w:val="19"/>
          <w:lang w:val="es-MX"/>
        </w:rPr>
        <w:t>de la asistencia técnica o carta didáctica en el caso de capacitación.</w:t>
      </w:r>
    </w:p>
    <w:p w14:paraId="189A0AC3" w14:textId="77777777" w:rsidR="00D62BEC" w:rsidRPr="00AF3A1E" w:rsidRDefault="00D62BEC" w:rsidP="002733B3">
      <w:pPr>
        <w:ind w:left="142"/>
        <w:jc w:val="both"/>
        <w:rPr>
          <w:rFonts w:ascii="Arial" w:hAnsi="Arial" w:cs="Arial"/>
          <w:sz w:val="19"/>
          <w:szCs w:val="19"/>
          <w:lang w:val="es-MX"/>
        </w:rPr>
      </w:pPr>
    </w:p>
    <w:p w14:paraId="689B9B5A" w14:textId="77777777" w:rsidR="00B27C14" w:rsidRPr="00AF3A1E" w:rsidRDefault="00D30820" w:rsidP="002733B3">
      <w:pPr>
        <w:numPr>
          <w:ilvl w:val="0"/>
          <w:numId w:val="2"/>
        </w:numPr>
        <w:tabs>
          <w:tab w:val="num" w:pos="180"/>
        </w:tabs>
        <w:ind w:left="142" w:firstLine="0"/>
        <w:jc w:val="both"/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  <w:r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T</w:t>
      </w:r>
      <w:r w:rsidR="007A5EC1"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iempo</w:t>
      </w:r>
      <w:r w:rsidR="00BB2919"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 xml:space="preserve"> de ejecución de la </w:t>
      </w:r>
      <w:r w:rsidR="00FC69C5">
        <w:rPr>
          <w:rFonts w:ascii="Arial" w:hAnsi="Arial" w:cs="Arial"/>
          <w:b/>
          <w:bCs/>
          <w:sz w:val="19"/>
          <w:szCs w:val="19"/>
          <w:u w:val="single"/>
          <w:lang w:val="es-MX"/>
        </w:rPr>
        <w:t>asistencia técnica/capacitación</w:t>
      </w:r>
      <w:r w:rsidR="00BB2919" w:rsidRPr="00AF3A1E">
        <w:rPr>
          <w:rFonts w:ascii="Arial" w:hAnsi="Arial" w:cs="Arial"/>
          <w:b/>
          <w:bCs/>
          <w:sz w:val="19"/>
          <w:szCs w:val="19"/>
          <w:u w:val="single"/>
          <w:lang w:val="es-MX"/>
        </w:rPr>
        <w:t>:</w:t>
      </w:r>
    </w:p>
    <w:p w14:paraId="34A3B499" w14:textId="77777777" w:rsidR="00B27C14" w:rsidRPr="00AF3A1E" w:rsidRDefault="00B27C14" w:rsidP="00B27C14">
      <w:pPr>
        <w:ind w:left="-180"/>
        <w:jc w:val="both"/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</w:p>
    <w:p w14:paraId="07541073" w14:textId="77777777" w:rsidR="00B27C14" w:rsidRPr="00AF3A1E" w:rsidRDefault="00B27C14" w:rsidP="00B27C14">
      <w:pPr>
        <w:ind w:left="-180"/>
        <w:jc w:val="both"/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</w:p>
    <w:p w14:paraId="3F07CE77" w14:textId="77777777" w:rsidR="00B27C14" w:rsidRPr="00AF3A1E" w:rsidRDefault="00B27C14" w:rsidP="00B27C14">
      <w:pPr>
        <w:ind w:left="-180"/>
        <w:jc w:val="both"/>
        <w:rPr>
          <w:rFonts w:ascii="Arial" w:hAnsi="Arial" w:cs="Arial"/>
          <w:b/>
          <w:bCs/>
          <w:sz w:val="19"/>
          <w:szCs w:val="19"/>
          <w:u w:val="single"/>
          <w:lang w:val="es-MX"/>
        </w:rPr>
      </w:pPr>
    </w:p>
    <w:sectPr w:rsidR="00B27C14" w:rsidRPr="00AF3A1E" w:rsidSect="002733B3">
      <w:headerReference w:type="default" r:id="rId7"/>
      <w:footerReference w:type="even" r:id="rId8"/>
      <w:footerReference w:type="default" r:id="rId9"/>
      <w:pgSz w:w="12242" w:h="15842" w:code="1"/>
      <w:pgMar w:top="1418" w:right="1418" w:bottom="1418" w:left="1701" w:header="720" w:footer="73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2180C" w14:textId="77777777" w:rsidR="009A2894" w:rsidRPr="00AF3A1E" w:rsidRDefault="009A2894">
      <w:pPr>
        <w:rPr>
          <w:sz w:val="21"/>
          <w:szCs w:val="21"/>
        </w:rPr>
      </w:pPr>
      <w:r w:rsidRPr="00AF3A1E">
        <w:rPr>
          <w:sz w:val="21"/>
          <w:szCs w:val="21"/>
        </w:rPr>
        <w:separator/>
      </w:r>
    </w:p>
  </w:endnote>
  <w:endnote w:type="continuationSeparator" w:id="0">
    <w:p w14:paraId="31C6C2A6" w14:textId="77777777" w:rsidR="009A2894" w:rsidRPr="00AF3A1E" w:rsidRDefault="009A2894">
      <w:pPr>
        <w:rPr>
          <w:sz w:val="21"/>
          <w:szCs w:val="21"/>
        </w:rPr>
      </w:pPr>
      <w:r w:rsidRPr="00AF3A1E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FE360" w14:textId="77777777" w:rsidR="00086AC3" w:rsidRPr="00AF3A1E" w:rsidRDefault="00923059" w:rsidP="004F51C8">
    <w:pPr>
      <w:pStyle w:val="Piedepgina"/>
      <w:framePr w:wrap="around" w:vAnchor="text" w:hAnchor="margin" w:xAlign="right" w:y="1"/>
      <w:rPr>
        <w:rStyle w:val="Nmerodepgina"/>
        <w:sz w:val="21"/>
        <w:szCs w:val="21"/>
      </w:rPr>
    </w:pPr>
    <w:r w:rsidRPr="00AF3A1E">
      <w:rPr>
        <w:rStyle w:val="Nmerodepgina"/>
        <w:sz w:val="21"/>
        <w:szCs w:val="21"/>
      </w:rPr>
      <w:fldChar w:fldCharType="begin"/>
    </w:r>
    <w:r w:rsidR="00086AC3" w:rsidRPr="00AF3A1E">
      <w:rPr>
        <w:rStyle w:val="Nmerodepgina"/>
        <w:sz w:val="21"/>
        <w:szCs w:val="21"/>
      </w:rPr>
      <w:instrText xml:space="preserve">PAGE  </w:instrText>
    </w:r>
    <w:r w:rsidRPr="00AF3A1E">
      <w:rPr>
        <w:rStyle w:val="Nmerodepgina"/>
        <w:sz w:val="21"/>
        <w:szCs w:val="21"/>
      </w:rPr>
      <w:fldChar w:fldCharType="end"/>
    </w:r>
  </w:p>
  <w:p w14:paraId="1122D24A" w14:textId="77777777" w:rsidR="00086AC3" w:rsidRPr="00AF3A1E" w:rsidRDefault="00086AC3" w:rsidP="009D4B7F">
    <w:pPr>
      <w:pStyle w:val="Piedepgina"/>
      <w:ind w:right="360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665D1" w14:textId="7AEA62A7" w:rsidR="00086AC3" w:rsidRPr="002733B3" w:rsidRDefault="000E7ECE" w:rsidP="002A340C">
    <w:pPr>
      <w:pStyle w:val="Piedepgina"/>
      <w:jc w:val="right"/>
    </w:pPr>
    <w:r>
      <w:rPr>
        <w:noProof/>
        <w:lang w:val="es-MX" w:eastAsia="es-MX"/>
      </w:rPr>
      <w:drawing>
        <wp:anchor distT="0" distB="0" distL="114300" distR="114300" simplePos="0" relativeHeight="251672576" behindDoc="0" locked="0" layoutInCell="1" allowOverlap="1" wp14:anchorId="6FF2C9D3" wp14:editId="53B3BBDB">
          <wp:simplePos x="0" y="0"/>
          <wp:positionH relativeFrom="margin">
            <wp:posOffset>615315</wp:posOffset>
          </wp:positionH>
          <wp:positionV relativeFrom="paragraph">
            <wp:posOffset>-279400</wp:posOffset>
          </wp:positionV>
          <wp:extent cx="971550" cy="59182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57" r="4651" b="10643"/>
                  <a:stretch/>
                </pic:blipFill>
                <pic:spPr bwMode="auto">
                  <a:xfrm>
                    <a:off x="0" y="0"/>
                    <a:ext cx="971550" cy="591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340C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B106BF0" wp14:editId="43EBAFE8">
              <wp:simplePos x="0" y="0"/>
              <wp:positionH relativeFrom="column">
                <wp:posOffset>3543300</wp:posOffset>
              </wp:positionH>
              <wp:positionV relativeFrom="paragraph">
                <wp:posOffset>-176530</wp:posOffset>
              </wp:positionV>
              <wp:extent cx="1600200" cy="342900"/>
              <wp:effectExtent l="0" t="0" r="25400" b="3810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07F08B5" w14:textId="77777777" w:rsidR="002A340C" w:rsidRPr="002A340C" w:rsidRDefault="002A340C" w:rsidP="002A340C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2A340C">
                            <w:rPr>
                              <w:sz w:val="22"/>
                              <w:szCs w:val="22"/>
                            </w:rPr>
                            <w:t>LOGO INSTITUCION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106B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79pt;margin-top:-13.9pt;width:126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" filled="f" strokecolor="black [3213]">
              <v:textbox inset=",7.2pt,,7.2pt">
                <w:txbxContent>
                  <w:p w14:paraId="507F08B5" w14:textId="77777777" w:rsidR="002A340C" w:rsidRPr="002A340C" w:rsidRDefault="002A340C" w:rsidP="002A340C">
                    <w:pPr>
                      <w:rPr>
                        <w:sz w:val="22"/>
                        <w:szCs w:val="22"/>
                      </w:rPr>
                    </w:pPr>
                    <w:r w:rsidRPr="002A340C">
                      <w:rPr>
                        <w:sz w:val="22"/>
                        <w:szCs w:val="22"/>
                      </w:rPr>
                      <w:t>LOGO INSTITUCION</w:t>
                    </w:r>
                  </w:p>
                </w:txbxContent>
              </v:textbox>
            </v:shape>
          </w:pict>
        </mc:Fallback>
      </mc:AlternateContent>
    </w:r>
    <w:r w:rsidR="002733B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E4AFDA" wp14:editId="753AED19">
              <wp:simplePos x="0" y="0"/>
              <wp:positionH relativeFrom="column">
                <wp:posOffset>7071995</wp:posOffset>
              </wp:positionH>
              <wp:positionV relativeFrom="paragraph">
                <wp:posOffset>6732270</wp:posOffset>
              </wp:positionV>
              <wp:extent cx="1600200" cy="342900"/>
              <wp:effectExtent l="0" t="0" r="25400" b="3810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C08737D" w14:textId="77777777" w:rsidR="002733B3" w:rsidRDefault="002733B3" w:rsidP="002733B3">
                          <w:r>
                            <w:t>LOGO INSTITUCION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E4AFDA" id="_x0000_s1027" type="#_x0000_t202" style="position:absolute;left:0;text-align:left;margin-left:556.85pt;margin-top:530.1pt;width:126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" filled="f" strokecolor="black [3213]">
              <v:textbox inset=",7.2pt,,7.2pt">
                <w:txbxContent>
                  <w:p w14:paraId="3C08737D" w14:textId="77777777" w:rsidR="002733B3" w:rsidRDefault="002733B3" w:rsidP="002733B3">
                    <w:r>
                      <w:t>LOGO INSTITUCION</w:t>
                    </w:r>
                  </w:p>
                </w:txbxContent>
              </v:textbox>
            </v:shape>
          </w:pict>
        </mc:Fallback>
      </mc:AlternateContent>
    </w:r>
    <w:r w:rsidR="002733B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0A6CD0B" wp14:editId="4A150DAA">
              <wp:simplePos x="0" y="0"/>
              <wp:positionH relativeFrom="column">
                <wp:posOffset>7071995</wp:posOffset>
              </wp:positionH>
              <wp:positionV relativeFrom="paragraph">
                <wp:posOffset>6732270</wp:posOffset>
              </wp:positionV>
              <wp:extent cx="1600200" cy="342900"/>
              <wp:effectExtent l="0" t="0" r="25400" b="3810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4ED9D721" w14:textId="77777777" w:rsidR="002733B3" w:rsidRDefault="002733B3" w:rsidP="002733B3">
                          <w:r>
                            <w:t>LOGO INSTITUCION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A6CD0B" id="_x0000_s1028" type="#_x0000_t202" style="position:absolute;left:0;text-align:left;margin-left:556.85pt;margin-top:530.1pt;width:126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" filled="f" strokecolor="black [3213]">
              <v:textbox inset=",7.2pt,,7.2pt">
                <w:txbxContent>
                  <w:p w14:paraId="4ED9D721" w14:textId="77777777" w:rsidR="002733B3" w:rsidRDefault="002733B3" w:rsidP="002733B3">
                    <w:r>
                      <w:t>LOGO INSTITUCION</w:t>
                    </w:r>
                  </w:p>
                </w:txbxContent>
              </v:textbox>
            </v:shape>
          </w:pict>
        </mc:Fallback>
      </mc:AlternateContent>
    </w:r>
    <w:r w:rsidR="002733B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BA178A" wp14:editId="1225C860">
              <wp:simplePos x="0" y="0"/>
              <wp:positionH relativeFrom="column">
                <wp:posOffset>7071995</wp:posOffset>
              </wp:positionH>
              <wp:positionV relativeFrom="paragraph">
                <wp:posOffset>6732270</wp:posOffset>
              </wp:positionV>
              <wp:extent cx="1600200" cy="342900"/>
              <wp:effectExtent l="0" t="0" r="25400" b="3810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58D29BE" w14:textId="77777777" w:rsidR="002733B3" w:rsidRDefault="002733B3" w:rsidP="002733B3">
                          <w:r>
                            <w:t>LOGO INSTITUCION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BA178A" id="_x0000_s1029" type="#_x0000_t202" style="position:absolute;left:0;text-align:left;margin-left:556.85pt;margin-top:530.1pt;width:12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" filled="f" strokecolor="black [3213]">
              <v:textbox inset=",7.2pt,,7.2pt">
                <w:txbxContent>
                  <w:p w14:paraId="158D29BE" w14:textId="77777777" w:rsidR="002733B3" w:rsidRDefault="002733B3" w:rsidP="002733B3">
                    <w:r>
                      <w:t>LOGO INSTITUCION</w:t>
                    </w:r>
                  </w:p>
                </w:txbxContent>
              </v:textbox>
            </v:shape>
          </w:pict>
        </mc:Fallback>
      </mc:AlternateContent>
    </w:r>
    <w:r w:rsidR="002733B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84CA0A" wp14:editId="5747C031">
              <wp:simplePos x="0" y="0"/>
              <wp:positionH relativeFrom="column">
                <wp:posOffset>7071995</wp:posOffset>
              </wp:positionH>
              <wp:positionV relativeFrom="paragraph">
                <wp:posOffset>6732270</wp:posOffset>
              </wp:positionV>
              <wp:extent cx="1600200" cy="342900"/>
              <wp:effectExtent l="0" t="0" r="25400" b="3810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6A4FA7A" w14:textId="77777777" w:rsidR="002733B3" w:rsidRDefault="002733B3" w:rsidP="002733B3">
                          <w:r>
                            <w:t>LOGO INSTITUCION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84CA0A" id="_x0000_s1030" type="#_x0000_t202" style="position:absolute;left:0;text-align:left;margin-left:556.85pt;margin-top:530.1pt;width:12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" filled="f" strokecolor="black [3213]">
              <v:textbox inset=",7.2pt,,7.2pt">
                <w:txbxContent>
                  <w:p w14:paraId="76A4FA7A" w14:textId="77777777" w:rsidR="002733B3" w:rsidRDefault="002733B3" w:rsidP="002733B3">
                    <w:r>
                      <w:t>LOGO INSTITUCION</w:t>
                    </w:r>
                  </w:p>
                </w:txbxContent>
              </v:textbox>
            </v:shape>
          </w:pict>
        </mc:Fallback>
      </mc:AlternateContent>
    </w:r>
    <w:r w:rsidRPr="000E7ECE">
      <w:rPr>
        <w:noProof/>
        <w:lang w:eastAsia="es-SV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2C7F0" w14:textId="77777777" w:rsidR="009A2894" w:rsidRPr="00AF3A1E" w:rsidRDefault="009A2894">
      <w:pPr>
        <w:rPr>
          <w:sz w:val="21"/>
          <w:szCs w:val="21"/>
        </w:rPr>
      </w:pPr>
      <w:r w:rsidRPr="00AF3A1E">
        <w:rPr>
          <w:sz w:val="21"/>
          <w:szCs w:val="21"/>
        </w:rPr>
        <w:separator/>
      </w:r>
    </w:p>
  </w:footnote>
  <w:footnote w:type="continuationSeparator" w:id="0">
    <w:p w14:paraId="08FEE4EB" w14:textId="77777777" w:rsidR="009A2894" w:rsidRPr="00AF3A1E" w:rsidRDefault="009A2894">
      <w:pPr>
        <w:rPr>
          <w:sz w:val="21"/>
          <w:szCs w:val="21"/>
        </w:rPr>
      </w:pPr>
      <w:r w:rsidRPr="00AF3A1E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28E32" w14:textId="77777777" w:rsidR="002733B3" w:rsidRDefault="002733B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A010667" wp14:editId="345F6773">
          <wp:simplePos x="0" y="0"/>
          <wp:positionH relativeFrom="column">
            <wp:posOffset>2057400</wp:posOffset>
          </wp:positionH>
          <wp:positionV relativeFrom="paragraph">
            <wp:posOffset>-128270</wp:posOffset>
          </wp:positionV>
          <wp:extent cx="1343504" cy="571449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dmype plural con lem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504" cy="571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41701"/>
    <w:multiLevelType w:val="hybridMultilevel"/>
    <w:tmpl w:val="62FCB9F4"/>
    <w:lvl w:ilvl="0" w:tplc="0C0A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A6505CF"/>
    <w:multiLevelType w:val="hybridMultilevel"/>
    <w:tmpl w:val="0442BD52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E2363"/>
    <w:multiLevelType w:val="hybridMultilevel"/>
    <w:tmpl w:val="8B245402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3666973"/>
    <w:multiLevelType w:val="hybridMultilevel"/>
    <w:tmpl w:val="402A1D6C"/>
    <w:lvl w:ilvl="0" w:tplc="C166E676">
      <w:start w:val="1"/>
      <w:numFmt w:val="bullet"/>
      <w:lvlText w:val=""/>
      <w:lvlJc w:val="left"/>
      <w:pPr>
        <w:tabs>
          <w:tab w:val="num" w:pos="986"/>
        </w:tabs>
        <w:ind w:left="1128" w:hanging="142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A4FED"/>
    <w:multiLevelType w:val="multilevel"/>
    <w:tmpl w:val="FD14B4F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5" w15:restartNumberingAfterBreak="0">
    <w:nsid w:val="1DD06CB1"/>
    <w:multiLevelType w:val="hybridMultilevel"/>
    <w:tmpl w:val="24FA108E"/>
    <w:lvl w:ilvl="0" w:tplc="C166E676">
      <w:start w:val="1"/>
      <w:numFmt w:val="bullet"/>
      <w:lvlText w:val=""/>
      <w:lvlJc w:val="left"/>
      <w:pPr>
        <w:tabs>
          <w:tab w:val="num" w:pos="0"/>
        </w:tabs>
        <w:ind w:left="142" w:hanging="142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A38BD"/>
    <w:multiLevelType w:val="hybridMultilevel"/>
    <w:tmpl w:val="B372B776"/>
    <w:lvl w:ilvl="0" w:tplc="0F36F61A">
      <w:start w:val="1"/>
      <w:numFmt w:val="bullet"/>
      <w:lvlText w:val="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  <w:color w:val="auto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C111A"/>
    <w:multiLevelType w:val="hybridMultilevel"/>
    <w:tmpl w:val="6C6023B4"/>
    <w:lvl w:ilvl="0" w:tplc="7ECCF3C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1A8A948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62903C4"/>
    <w:multiLevelType w:val="hybridMultilevel"/>
    <w:tmpl w:val="657E09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71486"/>
    <w:multiLevelType w:val="hybridMultilevel"/>
    <w:tmpl w:val="18165446"/>
    <w:lvl w:ilvl="0" w:tplc="83A4CA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819367D"/>
    <w:multiLevelType w:val="multilevel"/>
    <w:tmpl w:val="2B32611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10"/>
  </w:num>
  <w:num w:numId="9">
    <w:abstractNumId w:val="4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456"/>
    <w:rsid w:val="000274DE"/>
    <w:rsid w:val="00042D95"/>
    <w:rsid w:val="00077502"/>
    <w:rsid w:val="00086AC3"/>
    <w:rsid w:val="000A14EE"/>
    <w:rsid w:val="000A20D7"/>
    <w:rsid w:val="000D49E3"/>
    <w:rsid w:val="000E103D"/>
    <w:rsid w:val="000E7ECE"/>
    <w:rsid w:val="00142FF8"/>
    <w:rsid w:val="0016210A"/>
    <w:rsid w:val="001800AD"/>
    <w:rsid w:val="0019422C"/>
    <w:rsid w:val="001E0193"/>
    <w:rsid w:val="00216AA7"/>
    <w:rsid w:val="002500DA"/>
    <w:rsid w:val="00261A0D"/>
    <w:rsid w:val="002656E2"/>
    <w:rsid w:val="002733B3"/>
    <w:rsid w:val="00273751"/>
    <w:rsid w:val="0029547E"/>
    <w:rsid w:val="002A340C"/>
    <w:rsid w:val="002D6752"/>
    <w:rsid w:val="002E1456"/>
    <w:rsid w:val="00311AA6"/>
    <w:rsid w:val="00334F28"/>
    <w:rsid w:val="00360E34"/>
    <w:rsid w:val="003B0D10"/>
    <w:rsid w:val="003B42D1"/>
    <w:rsid w:val="003E1581"/>
    <w:rsid w:val="0040175A"/>
    <w:rsid w:val="004402CB"/>
    <w:rsid w:val="0047132E"/>
    <w:rsid w:val="00494119"/>
    <w:rsid w:val="00497883"/>
    <w:rsid w:val="004E76A8"/>
    <w:rsid w:val="004E7DF1"/>
    <w:rsid w:val="004F51C8"/>
    <w:rsid w:val="005029B6"/>
    <w:rsid w:val="00540DA3"/>
    <w:rsid w:val="0054187B"/>
    <w:rsid w:val="0054765A"/>
    <w:rsid w:val="005A1F26"/>
    <w:rsid w:val="005A74F1"/>
    <w:rsid w:val="005B4C59"/>
    <w:rsid w:val="005C0B31"/>
    <w:rsid w:val="005D1807"/>
    <w:rsid w:val="005D3DF8"/>
    <w:rsid w:val="005D6805"/>
    <w:rsid w:val="005E2A52"/>
    <w:rsid w:val="006238E8"/>
    <w:rsid w:val="00641A2A"/>
    <w:rsid w:val="0064334D"/>
    <w:rsid w:val="00660117"/>
    <w:rsid w:val="006673FD"/>
    <w:rsid w:val="00682932"/>
    <w:rsid w:val="00685D97"/>
    <w:rsid w:val="00690678"/>
    <w:rsid w:val="006A1167"/>
    <w:rsid w:val="006B347B"/>
    <w:rsid w:val="00710469"/>
    <w:rsid w:val="00717BE6"/>
    <w:rsid w:val="00753D1C"/>
    <w:rsid w:val="007A5EC1"/>
    <w:rsid w:val="007C09D2"/>
    <w:rsid w:val="008206D3"/>
    <w:rsid w:val="00824B9B"/>
    <w:rsid w:val="008566EE"/>
    <w:rsid w:val="00863AB0"/>
    <w:rsid w:val="00866227"/>
    <w:rsid w:val="008C16D3"/>
    <w:rsid w:val="008C2021"/>
    <w:rsid w:val="008E1D55"/>
    <w:rsid w:val="008E608D"/>
    <w:rsid w:val="00923059"/>
    <w:rsid w:val="00941EF1"/>
    <w:rsid w:val="0094402D"/>
    <w:rsid w:val="0094429B"/>
    <w:rsid w:val="0095354A"/>
    <w:rsid w:val="009717A2"/>
    <w:rsid w:val="009960FF"/>
    <w:rsid w:val="009A2894"/>
    <w:rsid w:val="009C017F"/>
    <w:rsid w:val="009C0921"/>
    <w:rsid w:val="009D4B7F"/>
    <w:rsid w:val="009E75E0"/>
    <w:rsid w:val="00A6232B"/>
    <w:rsid w:val="00AB1E51"/>
    <w:rsid w:val="00AF3A1E"/>
    <w:rsid w:val="00B1366E"/>
    <w:rsid w:val="00B27C14"/>
    <w:rsid w:val="00B45B32"/>
    <w:rsid w:val="00B45F6B"/>
    <w:rsid w:val="00B63623"/>
    <w:rsid w:val="00B7757F"/>
    <w:rsid w:val="00B80B48"/>
    <w:rsid w:val="00B904AC"/>
    <w:rsid w:val="00BA0B1B"/>
    <w:rsid w:val="00BB2919"/>
    <w:rsid w:val="00BB4507"/>
    <w:rsid w:val="00BD4BA6"/>
    <w:rsid w:val="00BE5061"/>
    <w:rsid w:val="00C22095"/>
    <w:rsid w:val="00C57122"/>
    <w:rsid w:val="00C71632"/>
    <w:rsid w:val="00C7722A"/>
    <w:rsid w:val="00C917E5"/>
    <w:rsid w:val="00CD1ED0"/>
    <w:rsid w:val="00CE3016"/>
    <w:rsid w:val="00CE6AD1"/>
    <w:rsid w:val="00CF53CF"/>
    <w:rsid w:val="00D00A97"/>
    <w:rsid w:val="00D06074"/>
    <w:rsid w:val="00D06A31"/>
    <w:rsid w:val="00D30820"/>
    <w:rsid w:val="00D54762"/>
    <w:rsid w:val="00D62BEC"/>
    <w:rsid w:val="00D86327"/>
    <w:rsid w:val="00DC07BC"/>
    <w:rsid w:val="00DC4AA6"/>
    <w:rsid w:val="00DD507B"/>
    <w:rsid w:val="00E04DEC"/>
    <w:rsid w:val="00E23A54"/>
    <w:rsid w:val="00E25CBC"/>
    <w:rsid w:val="00E26AB1"/>
    <w:rsid w:val="00E329BA"/>
    <w:rsid w:val="00E7649A"/>
    <w:rsid w:val="00E80F41"/>
    <w:rsid w:val="00EC2D02"/>
    <w:rsid w:val="00EC3644"/>
    <w:rsid w:val="00EE0EFE"/>
    <w:rsid w:val="00EF2696"/>
    <w:rsid w:val="00F362C8"/>
    <w:rsid w:val="00F45A5B"/>
    <w:rsid w:val="00F60DE9"/>
    <w:rsid w:val="00F85DD1"/>
    <w:rsid w:val="00FC69C5"/>
    <w:rsid w:val="00FF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10D95F93"/>
  <w15:docId w15:val="{53ED4FA6-0313-4DB6-B49D-F7DD9606E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A5EC1"/>
    <w:rPr>
      <w:sz w:val="24"/>
      <w:szCs w:val="24"/>
      <w:lang w:val="es-SV"/>
    </w:rPr>
  </w:style>
  <w:style w:type="paragraph" w:styleId="Ttulo5">
    <w:name w:val="heading 5"/>
    <w:basedOn w:val="Normal"/>
    <w:next w:val="Normal"/>
    <w:qFormat/>
    <w:rsid w:val="00866227"/>
    <w:pPr>
      <w:keepNext/>
      <w:overflowPunct w:val="0"/>
      <w:autoSpaceDE w:val="0"/>
      <w:autoSpaceDN w:val="0"/>
      <w:adjustRightInd w:val="0"/>
      <w:jc w:val="both"/>
      <w:textAlignment w:val="baseline"/>
      <w:outlineLvl w:val="4"/>
    </w:pPr>
    <w:rPr>
      <w:rFonts w:ascii="Arial" w:hAnsi="Arial" w:cs="Arial"/>
      <w:b/>
      <w:b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7A5EC1"/>
    <w:pPr>
      <w:jc w:val="both"/>
    </w:pPr>
    <w:rPr>
      <w:rFonts w:ascii="Comic Sans MS" w:hAnsi="Comic Sans MS"/>
      <w:lang w:val="es-MX"/>
    </w:rPr>
  </w:style>
  <w:style w:type="paragraph" w:styleId="Piedepgina">
    <w:name w:val="footer"/>
    <w:basedOn w:val="Normal"/>
    <w:rsid w:val="009D4B7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9D4B7F"/>
  </w:style>
  <w:style w:type="paragraph" w:styleId="Encabezado">
    <w:name w:val="header"/>
    <w:basedOn w:val="Normal"/>
    <w:rsid w:val="009D4B7F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9D4B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2E14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E1456"/>
    <w:rPr>
      <w:rFonts w:ascii="Tahoma" w:hAnsi="Tahoma" w:cs="Tahoma"/>
      <w:sz w:val="16"/>
      <w:szCs w:val="16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rtiz\Mis%20documentos\CONAMYPE%202010\Texas\CDMypes%20II\Manuales%20para%20los%20CDMYPES\anexos%20CDMYPES\anexos%20generales\F-AT-04%20Terminos%20de%20referenci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F-AT-04 Terminos de referencia</Template>
  <TotalTime>1</TotalTime>
  <Pages>1</Pages>
  <Words>100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TERMINOS DE REFERENCIA</vt:lpstr>
    </vt:vector>
  </TitlesOfParts>
  <Company>FUSADES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TERMINOS DE REFERENCIA</dc:title>
  <dc:creator>Rafael Ortiz</dc:creator>
  <cp:lastModifiedBy>Manuel A. Solís Sánchez</cp:lastModifiedBy>
  <cp:revision>2</cp:revision>
  <cp:lastPrinted>2010-08-16T22:44:00Z</cp:lastPrinted>
  <dcterms:created xsi:type="dcterms:W3CDTF">2020-10-02T19:47:00Z</dcterms:created>
  <dcterms:modified xsi:type="dcterms:W3CDTF">2020-10-02T19:47:00Z</dcterms:modified>
</cp:coreProperties>
</file>