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174F2" w14:textId="77777777" w:rsidR="00F17BB6" w:rsidRDefault="00F17BB6" w:rsidP="00FF0F0F">
      <w:pPr>
        <w:ind w:left="-180"/>
        <w:jc w:val="center"/>
        <w:outlineLvl w:val="0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14:paraId="3485A408" w14:textId="2C65C03F" w:rsidR="00850D60" w:rsidRPr="006E746E" w:rsidRDefault="00F17BB6" w:rsidP="00FF0F0F">
      <w:pPr>
        <w:ind w:left="-180"/>
        <w:jc w:val="center"/>
        <w:outlineLvl w:val="0"/>
        <w:rPr>
          <w:rFonts w:cs="Arial"/>
          <w:sz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F7 -  </w:t>
      </w:r>
      <w:r w:rsidR="00850D60" w:rsidRPr="006E746E">
        <w:rPr>
          <w:rFonts w:ascii="Arial" w:hAnsi="Arial" w:cs="Arial"/>
          <w:b/>
          <w:sz w:val="20"/>
          <w:szCs w:val="20"/>
          <w:u w:val="single"/>
        </w:rPr>
        <w:t xml:space="preserve">EVALUACIÓN DE OFERTA </w:t>
      </w:r>
      <w:r>
        <w:rPr>
          <w:rFonts w:ascii="Arial" w:hAnsi="Arial" w:cs="Arial"/>
          <w:b/>
          <w:sz w:val="20"/>
          <w:szCs w:val="20"/>
          <w:u w:val="single"/>
        </w:rPr>
        <w:t>Y CALCULO DE APORTE EMPRESARIAL</w:t>
      </w:r>
      <w:r w:rsidR="00850D60" w:rsidRPr="006E746E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05F29AC1" w14:textId="77777777" w:rsidR="00BF70E5" w:rsidRPr="006E746E" w:rsidRDefault="00BF70E5" w:rsidP="00390210">
      <w:pPr>
        <w:jc w:val="center"/>
        <w:rPr>
          <w:rFonts w:ascii="Arial" w:hAnsi="Arial" w:cs="Arial"/>
          <w:sz w:val="20"/>
          <w:szCs w:val="20"/>
        </w:rPr>
      </w:pPr>
    </w:p>
    <w:p w14:paraId="65603E74" w14:textId="77777777" w:rsidR="00F17BB6" w:rsidRDefault="00F17BB6" w:rsidP="00850D60">
      <w:pPr>
        <w:jc w:val="both"/>
        <w:rPr>
          <w:rFonts w:ascii="Arial" w:hAnsi="Arial" w:cs="Arial"/>
          <w:sz w:val="20"/>
          <w:szCs w:val="20"/>
        </w:rPr>
      </w:pPr>
    </w:p>
    <w:p w14:paraId="47279B68" w14:textId="6CA943F7" w:rsidR="00BF70E5" w:rsidRPr="006E746E" w:rsidRDefault="006E746E" w:rsidP="00850D60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(LUGAR)</w:t>
      </w:r>
      <w:r w:rsidR="00C114A5" w:rsidRPr="006E746E">
        <w:rPr>
          <w:rFonts w:ascii="Arial" w:hAnsi="Arial" w:cs="Arial"/>
          <w:sz w:val="20"/>
          <w:szCs w:val="20"/>
        </w:rPr>
        <w:t xml:space="preserve">, a las </w:t>
      </w:r>
      <w:r>
        <w:rPr>
          <w:rFonts w:ascii="Arial" w:hAnsi="Arial" w:cs="Arial"/>
          <w:sz w:val="20"/>
          <w:szCs w:val="20"/>
        </w:rPr>
        <w:t xml:space="preserve">__ </w:t>
      </w:r>
      <w:r w:rsidR="00850D60" w:rsidRPr="006E746E">
        <w:rPr>
          <w:rFonts w:ascii="Arial" w:hAnsi="Arial" w:cs="Arial"/>
          <w:sz w:val="20"/>
          <w:szCs w:val="20"/>
        </w:rPr>
        <w:t>horas del día</w:t>
      </w:r>
      <w:r>
        <w:rPr>
          <w:rFonts w:ascii="Arial" w:hAnsi="Arial" w:cs="Arial"/>
          <w:sz w:val="20"/>
          <w:szCs w:val="20"/>
        </w:rPr>
        <w:t xml:space="preserve"> ___ del mes ___ del año ___</w:t>
      </w:r>
      <w:r w:rsidR="00850D60" w:rsidRPr="006E746E">
        <w:rPr>
          <w:rFonts w:ascii="Arial" w:hAnsi="Arial" w:cs="Arial"/>
          <w:sz w:val="20"/>
          <w:szCs w:val="20"/>
        </w:rPr>
        <w:t xml:space="preserve">, reunidos </w:t>
      </w:r>
      <w:r w:rsidR="00EB2C82">
        <w:rPr>
          <w:rFonts w:ascii="Arial" w:hAnsi="Arial" w:cs="Arial"/>
          <w:sz w:val="20"/>
          <w:szCs w:val="20"/>
        </w:rPr>
        <w:t xml:space="preserve">(COLOCAR NOMBRES), </w:t>
      </w:r>
      <w:r w:rsidR="00850D60" w:rsidRPr="006E746E">
        <w:rPr>
          <w:rFonts w:ascii="Arial" w:hAnsi="Arial" w:cs="Arial"/>
          <w:sz w:val="20"/>
          <w:szCs w:val="20"/>
        </w:rPr>
        <w:t>miembros del Comité de Evaluación de ofertas de Asistencias  técnicas, en las instalac</w:t>
      </w:r>
      <w:r w:rsidR="005E5040" w:rsidRPr="006E746E">
        <w:rPr>
          <w:rFonts w:ascii="Arial" w:hAnsi="Arial" w:cs="Arial"/>
          <w:sz w:val="20"/>
          <w:szCs w:val="20"/>
        </w:rPr>
        <w:t>iones del CDMYPE</w:t>
      </w:r>
      <w:r>
        <w:rPr>
          <w:rFonts w:ascii="Arial" w:hAnsi="Arial" w:cs="Arial"/>
          <w:sz w:val="20"/>
          <w:szCs w:val="20"/>
        </w:rPr>
        <w:t xml:space="preserve"> (NOMBRE DEL CDMYPE)</w:t>
      </w:r>
      <w:r w:rsidR="005E5040" w:rsidRPr="006E746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(nombre de miembros)</w:t>
      </w:r>
      <w:r w:rsidR="00850D60" w:rsidRPr="006E746E">
        <w:rPr>
          <w:rFonts w:ascii="Arial" w:hAnsi="Arial" w:cs="Arial"/>
          <w:sz w:val="20"/>
          <w:szCs w:val="20"/>
        </w:rPr>
        <w:t xml:space="preserve">, para </w:t>
      </w:r>
      <w:r>
        <w:rPr>
          <w:rFonts w:ascii="Arial" w:hAnsi="Arial" w:cs="Arial"/>
          <w:sz w:val="20"/>
          <w:szCs w:val="20"/>
        </w:rPr>
        <w:t xml:space="preserve">evaluar ofertas presentadas para evaluar la asistencia técnica (NOMBRE DE LA AT), solicitada por el cliente (NOMBRE CLIENTE). </w:t>
      </w:r>
    </w:p>
    <w:p w14:paraId="5581AE96" w14:textId="77777777" w:rsidR="00BF70E5" w:rsidRPr="006E746E" w:rsidRDefault="00BF70E5" w:rsidP="00850D60">
      <w:pPr>
        <w:jc w:val="both"/>
        <w:rPr>
          <w:rFonts w:ascii="Arial" w:hAnsi="Arial" w:cs="Arial"/>
          <w:b/>
          <w:i/>
          <w:sz w:val="20"/>
          <w:szCs w:val="20"/>
        </w:rPr>
      </w:pPr>
    </w:p>
    <w:p w14:paraId="6B13871B" w14:textId="77777777" w:rsidR="00850D60" w:rsidRPr="006E746E" w:rsidRDefault="00850D60" w:rsidP="00850D60">
      <w:pPr>
        <w:jc w:val="both"/>
        <w:rPr>
          <w:rFonts w:ascii="Arial" w:hAnsi="Arial" w:cs="Arial"/>
          <w:sz w:val="20"/>
          <w:szCs w:val="20"/>
        </w:rPr>
      </w:pPr>
      <w:r w:rsidRPr="006E746E">
        <w:rPr>
          <w:rFonts w:ascii="Arial" w:hAnsi="Arial" w:cs="Arial"/>
          <w:sz w:val="20"/>
          <w:szCs w:val="20"/>
        </w:rPr>
        <w:t>Los resultados de la evaluación fueron:</w:t>
      </w:r>
    </w:p>
    <w:p w14:paraId="6733161C" w14:textId="77777777" w:rsidR="005E5040" w:rsidRPr="006E746E" w:rsidRDefault="005E5040" w:rsidP="00850D60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678"/>
        <w:gridCol w:w="567"/>
        <w:gridCol w:w="1701"/>
        <w:gridCol w:w="1701"/>
        <w:gridCol w:w="1701"/>
        <w:gridCol w:w="1560"/>
        <w:gridCol w:w="1167"/>
      </w:tblGrid>
      <w:tr w:rsidR="00D11244" w:rsidRPr="006E746E" w14:paraId="22C0597A" w14:textId="77777777" w:rsidTr="005643CD">
        <w:trPr>
          <w:trHeight w:val="772"/>
          <w:jc w:val="center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14:paraId="2DE42164" w14:textId="2545E736" w:rsidR="00D11244" w:rsidRPr="006E746E" w:rsidRDefault="00D11244" w:rsidP="000D76CC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E746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</w:t>
            </w:r>
          </w:p>
          <w:p w14:paraId="23E1BE6A" w14:textId="105BE099" w:rsidR="00D11244" w:rsidRPr="006E746E" w:rsidRDefault="00D11244" w:rsidP="00D1124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432953" wp14:editId="6F953830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-610870</wp:posOffset>
                      </wp:positionV>
                      <wp:extent cx="790575" cy="733425"/>
                      <wp:effectExtent l="0" t="0" r="0" b="0"/>
                      <wp:wrapTight wrapText="bothSides">
                        <wp:wrapPolygon edited="0">
                          <wp:start x="1041" y="1683"/>
                          <wp:lineTo x="1041" y="19636"/>
                          <wp:lineTo x="19778" y="19636"/>
                          <wp:lineTo x="19778" y="1683"/>
                          <wp:lineTo x="1041" y="1683"/>
                        </wp:wrapPolygon>
                      </wp:wrapTight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733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1909C" w14:textId="2CED45C9" w:rsidR="00D11244" w:rsidRPr="006E746E" w:rsidRDefault="00D11244" w:rsidP="00D11244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E746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Criterio evaluado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4329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0.6pt;margin-top:-48.1pt;width:62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" filled="f" stroked="f">
                      <v:textbox inset=",7.2pt,,7.2pt">
                        <w:txbxContent>
                          <w:p w14:paraId="0621909C" w14:textId="2CED45C9" w:rsidR="00D11244" w:rsidRPr="006E746E" w:rsidRDefault="00D11244" w:rsidP="00D1124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E746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Criterio evaluado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20"/>
              </w:rPr>
              <w:t>Consultor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AE1E" w14:textId="77777777" w:rsidR="00D11244" w:rsidRPr="006E746E" w:rsidRDefault="00D11244" w:rsidP="00BF7EF6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3DD052" w14:textId="77777777" w:rsidR="00D11244" w:rsidRPr="00D11244" w:rsidRDefault="00D11244" w:rsidP="00D11244">
            <w:pPr>
              <w:spacing w:before="6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D11244">
              <w:rPr>
                <w:rFonts w:ascii="Arial" w:hAnsi="Arial" w:cs="Arial"/>
                <w:b/>
                <w:sz w:val="22"/>
                <w:szCs w:val="20"/>
              </w:rPr>
              <w:t>Pertinencia</w:t>
            </w:r>
          </w:p>
          <w:p w14:paraId="756E2B45" w14:textId="336DCF6D" w:rsidR="00D11244" w:rsidRPr="006E746E" w:rsidRDefault="00D11244" w:rsidP="005643CD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43CD">
              <w:rPr>
                <w:rFonts w:ascii="Arial" w:hAnsi="Arial" w:cs="Arial"/>
                <w:sz w:val="18"/>
                <w:szCs w:val="20"/>
              </w:rPr>
              <w:t>(C</w:t>
            </w:r>
            <w:r w:rsidRPr="005643CD">
              <w:rPr>
                <w:rFonts w:ascii="Arial" w:hAnsi="Arial" w:cs="Arial"/>
                <w:color w:val="000000"/>
                <w:sz w:val="18"/>
                <w:szCs w:val="20"/>
              </w:rPr>
              <w:t>oncordancia de los objetivos de la oferta y los productos a lograr con  los objetivos y productos solicitados en los términos de referencia)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7CD4" w14:textId="77777777" w:rsidR="00D11244" w:rsidRDefault="00D11244" w:rsidP="00D11244">
            <w:pPr>
              <w:spacing w:before="6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E1DA0A" w14:textId="77777777" w:rsidR="00D11244" w:rsidRPr="00D11244" w:rsidRDefault="00D11244" w:rsidP="00D11244">
            <w:pPr>
              <w:spacing w:before="6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D11244">
              <w:rPr>
                <w:rFonts w:ascii="Arial" w:hAnsi="Arial" w:cs="Arial"/>
                <w:b/>
                <w:sz w:val="22"/>
                <w:szCs w:val="20"/>
              </w:rPr>
              <w:t xml:space="preserve">Factibilidad </w:t>
            </w:r>
          </w:p>
          <w:p w14:paraId="79508487" w14:textId="6E767358" w:rsidR="00D11244" w:rsidRPr="006E746E" w:rsidRDefault="00D11244" w:rsidP="005643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43CD">
              <w:rPr>
                <w:rFonts w:ascii="Arial" w:hAnsi="Arial" w:cs="Arial"/>
                <w:color w:val="000000"/>
                <w:sz w:val="18"/>
                <w:szCs w:val="20"/>
              </w:rPr>
              <w:t>(evaluación de la oferta económica para resolver el problema a un costo razonable</w:t>
            </w:r>
            <w:r w:rsidRPr="006E746E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09EC1" w14:textId="77777777" w:rsidR="00D11244" w:rsidRPr="005643CD" w:rsidRDefault="00D11244" w:rsidP="00017E52">
            <w:pPr>
              <w:spacing w:before="6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5643CD">
              <w:rPr>
                <w:rFonts w:ascii="Arial" w:hAnsi="Arial" w:cs="Arial"/>
                <w:b/>
                <w:sz w:val="22"/>
                <w:szCs w:val="20"/>
              </w:rPr>
              <w:t>Adecuación</w:t>
            </w:r>
          </w:p>
          <w:p w14:paraId="2F79512C" w14:textId="01C727AF" w:rsidR="00D11244" w:rsidRPr="006E746E" w:rsidRDefault="00D11244" w:rsidP="005643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746E">
              <w:rPr>
                <w:rFonts w:ascii="Arial" w:hAnsi="Arial" w:cs="Arial"/>
                <w:sz w:val="20"/>
                <w:szCs w:val="20"/>
              </w:rPr>
              <w:t>(</w:t>
            </w:r>
            <w:r w:rsidRPr="005643CD">
              <w:rPr>
                <w:rFonts w:ascii="Arial" w:hAnsi="Arial" w:cs="Arial"/>
                <w:sz w:val="18"/>
                <w:szCs w:val="20"/>
              </w:rPr>
              <w:t xml:space="preserve">La oferta técnica responde a </w:t>
            </w:r>
            <w:r w:rsidRPr="005643CD">
              <w:rPr>
                <w:rFonts w:ascii="Arial" w:hAnsi="Arial" w:cs="Arial"/>
                <w:color w:val="000000"/>
                <w:sz w:val="18"/>
                <w:szCs w:val="20"/>
              </w:rPr>
              <w:t xml:space="preserve"> los problemas identificados en  la empresa, plasmados en los términos de referencia)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F898" w14:textId="7DFEB52C" w:rsidR="00D11244" w:rsidRPr="006E746E" w:rsidRDefault="00D11244" w:rsidP="00696F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BF73A3" w14:textId="77777777" w:rsidR="00D11244" w:rsidRPr="005643CD" w:rsidRDefault="00D11244" w:rsidP="00D11244">
            <w:pPr>
              <w:spacing w:before="6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  <w:r w:rsidRPr="005643CD">
              <w:rPr>
                <w:rFonts w:ascii="Arial" w:hAnsi="Arial" w:cs="Arial"/>
                <w:b/>
                <w:sz w:val="22"/>
                <w:szCs w:val="20"/>
              </w:rPr>
              <w:t>Capacidad técnica</w:t>
            </w:r>
          </w:p>
          <w:p w14:paraId="0813A2E2" w14:textId="0C6EB766" w:rsidR="00D11244" w:rsidRPr="005643CD" w:rsidRDefault="00D11244" w:rsidP="005643CD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5643CD">
              <w:rPr>
                <w:rFonts w:ascii="Arial" w:hAnsi="Arial" w:cs="Arial"/>
                <w:sz w:val="18"/>
                <w:szCs w:val="20"/>
              </w:rPr>
              <w:t>(</w:t>
            </w:r>
            <w:r w:rsidRPr="005643CD">
              <w:rPr>
                <w:rFonts w:ascii="Arial" w:hAnsi="Arial" w:cs="Arial"/>
                <w:color w:val="000000"/>
                <w:sz w:val="18"/>
                <w:szCs w:val="20"/>
              </w:rPr>
              <w:t>evaluación de la formación y experiencia del consultor a contratar)</w:t>
            </w:r>
          </w:p>
          <w:p w14:paraId="745C6C66" w14:textId="77777777" w:rsidR="00D11244" w:rsidRPr="006E746E" w:rsidRDefault="00D11244" w:rsidP="00BF7E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77D05" w14:textId="77777777" w:rsidR="00D11244" w:rsidRPr="006E746E" w:rsidRDefault="00D11244" w:rsidP="00BF7EF6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4D4798" w14:textId="7D21844C" w:rsidR="00D11244" w:rsidRPr="006E746E" w:rsidRDefault="00D11244" w:rsidP="005643CD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43CD">
              <w:rPr>
                <w:rFonts w:ascii="Arial" w:hAnsi="Arial" w:cs="Arial"/>
                <w:b/>
                <w:sz w:val="20"/>
                <w:szCs w:val="20"/>
              </w:rPr>
              <w:t>PUNTAJE TOTAL</w:t>
            </w:r>
          </w:p>
        </w:tc>
      </w:tr>
      <w:tr w:rsidR="00D11244" w:rsidRPr="006E746E" w14:paraId="0F8AB824" w14:textId="77777777" w:rsidTr="005643CD">
        <w:trPr>
          <w:trHeight w:val="676"/>
          <w:jc w:val="center"/>
        </w:trPr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031EA" w14:textId="124E1F18" w:rsidR="00D11244" w:rsidRPr="006E746E" w:rsidRDefault="00366E47" w:rsidP="00D112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consultor </w:t>
            </w:r>
          </w:p>
          <w:p w14:paraId="3AAB708B" w14:textId="7B039FA3" w:rsidR="00D11244" w:rsidRPr="006E746E" w:rsidRDefault="00D11244" w:rsidP="000D76C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5DF5" w14:textId="77777777" w:rsidR="00D11244" w:rsidRPr="005643CD" w:rsidRDefault="00D11244" w:rsidP="000D76CC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5643CD">
              <w:rPr>
                <w:rFonts w:ascii="Arial" w:hAnsi="Arial" w:cs="Arial"/>
                <w:sz w:val="14"/>
                <w:szCs w:val="20"/>
              </w:rPr>
              <w:t>1 al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7B90" w14:textId="77777777" w:rsidR="00D11244" w:rsidRPr="006E746E" w:rsidRDefault="00D11244" w:rsidP="003762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ED86" w14:textId="77777777" w:rsidR="00D11244" w:rsidRPr="006E746E" w:rsidRDefault="00D11244" w:rsidP="003762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6A67" w14:textId="506BE617" w:rsidR="00D11244" w:rsidRPr="006E746E" w:rsidRDefault="00D11244" w:rsidP="003762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0AF1" w14:textId="72E3F3D7" w:rsidR="00D11244" w:rsidRPr="006E746E" w:rsidRDefault="00D11244" w:rsidP="003762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B244" w14:textId="77777777" w:rsidR="00D11244" w:rsidRPr="006E746E" w:rsidRDefault="00D11244" w:rsidP="003762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1244" w:rsidRPr="006E746E" w14:paraId="1EB396B2" w14:textId="77777777" w:rsidTr="005643CD">
        <w:trPr>
          <w:trHeight w:val="293"/>
          <w:jc w:val="center"/>
        </w:trPr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FD878" w14:textId="77777777" w:rsidR="00D11244" w:rsidRPr="006E746E" w:rsidRDefault="00D11244" w:rsidP="000D76CC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  <w:highlight w:val="green"/>
              </w:rPr>
            </w:pPr>
            <w:r w:rsidRPr="006E746E">
              <w:rPr>
                <w:rFonts w:ascii="Arial" w:hAnsi="Arial" w:cs="Arial"/>
                <w:b/>
                <w:sz w:val="20"/>
                <w:szCs w:val="20"/>
              </w:rPr>
              <w:t>PUNTAJE TOTAL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5F30" w14:textId="77777777" w:rsidR="00D11244" w:rsidRPr="006E746E" w:rsidRDefault="00D11244" w:rsidP="000D76C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C5B7" w14:textId="77777777" w:rsidR="00D11244" w:rsidRPr="006E746E" w:rsidRDefault="00D11244" w:rsidP="000D76C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0B83" w14:textId="6E81C7AA" w:rsidR="00D11244" w:rsidRPr="006E746E" w:rsidRDefault="00D11244" w:rsidP="000D76C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AE58" w14:textId="1AD48A58" w:rsidR="00D11244" w:rsidRPr="006E746E" w:rsidRDefault="00D11244" w:rsidP="000D76C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5431" w14:textId="77777777" w:rsidR="00D11244" w:rsidRPr="006E746E" w:rsidRDefault="00D11244" w:rsidP="000D76CC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9A6840F" w14:textId="77777777" w:rsidR="005E5040" w:rsidRPr="006E746E" w:rsidRDefault="005E5040" w:rsidP="00CD471C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3848E07A" w14:textId="77777777" w:rsidR="00F17BB6" w:rsidRDefault="00F17BB6" w:rsidP="00BF70E5">
      <w:pPr>
        <w:rPr>
          <w:rFonts w:ascii="Arial" w:hAnsi="Arial" w:cs="Arial"/>
          <w:color w:val="000000"/>
          <w:sz w:val="20"/>
          <w:szCs w:val="20"/>
        </w:rPr>
      </w:pPr>
    </w:p>
    <w:p w14:paraId="34252245" w14:textId="04A5E1BF" w:rsidR="00850D60" w:rsidRPr="006E746E" w:rsidRDefault="00850D60" w:rsidP="00BF70E5">
      <w:pPr>
        <w:rPr>
          <w:rFonts w:ascii="Arial" w:hAnsi="Arial" w:cs="Arial"/>
          <w:sz w:val="20"/>
          <w:szCs w:val="20"/>
        </w:rPr>
      </w:pPr>
      <w:r w:rsidRPr="006E746E">
        <w:rPr>
          <w:rFonts w:ascii="Arial" w:hAnsi="Arial" w:cs="Arial"/>
          <w:color w:val="000000"/>
          <w:sz w:val="20"/>
          <w:szCs w:val="20"/>
        </w:rPr>
        <w:t>Por lo anterior, el Comité Evaluador, recomienda para la ejecución de l</w:t>
      </w:r>
      <w:r w:rsidR="00232C9F" w:rsidRPr="006E746E">
        <w:rPr>
          <w:rFonts w:ascii="Arial" w:hAnsi="Arial" w:cs="Arial"/>
          <w:color w:val="000000"/>
          <w:sz w:val="20"/>
          <w:szCs w:val="20"/>
        </w:rPr>
        <w:t xml:space="preserve">a asistencia técnica contratada </w:t>
      </w:r>
      <w:r w:rsidRPr="006E746E">
        <w:rPr>
          <w:rFonts w:ascii="Arial" w:hAnsi="Arial" w:cs="Arial"/>
          <w:color w:val="000000"/>
          <w:sz w:val="20"/>
          <w:szCs w:val="20"/>
        </w:rPr>
        <w:t>denominada</w:t>
      </w:r>
      <w:r w:rsidRPr="006E746E">
        <w:rPr>
          <w:rFonts w:ascii="Arial" w:hAnsi="Arial" w:cs="Arial"/>
          <w:sz w:val="20"/>
          <w:szCs w:val="20"/>
        </w:rPr>
        <w:t xml:space="preserve">: </w:t>
      </w:r>
      <w:r w:rsidR="00CD471C" w:rsidRPr="006E746E">
        <w:rPr>
          <w:rFonts w:ascii="Arial" w:hAnsi="Arial" w:cs="Arial"/>
          <w:i/>
          <w:sz w:val="20"/>
          <w:szCs w:val="20"/>
        </w:rPr>
        <w:t>“</w:t>
      </w:r>
      <w:r w:rsidR="006E746E" w:rsidRPr="003C4AD7">
        <w:rPr>
          <w:rFonts w:ascii="Arial" w:eastAsia="Batang" w:hAnsi="Arial" w:cs="Arial"/>
          <w:bCs/>
          <w:sz w:val="20"/>
          <w:szCs w:val="20"/>
          <w:lang w:eastAsia="ko-K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NOMBRE DE LA </w:t>
      </w:r>
      <w:r w:rsidR="003C4AD7">
        <w:rPr>
          <w:rFonts w:ascii="Arial" w:eastAsia="Batang" w:hAnsi="Arial" w:cs="Arial"/>
          <w:bCs/>
          <w:sz w:val="20"/>
          <w:szCs w:val="20"/>
          <w:lang w:eastAsia="ko-K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ASISTENCIA TECNICA</w:t>
      </w:r>
      <w:r w:rsidR="00CD471C" w:rsidRPr="003C4AD7">
        <w:rPr>
          <w:rFonts w:ascii="Arial" w:hAnsi="Arial" w:cs="Arial"/>
          <w:i/>
          <w:sz w:val="20"/>
          <w:szCs w:val="20"/>
        </w:rPr>
        <w:t>”</w:t>
      </w:r>
      <w:r w:rsidR="00CD471C" w:rsidRPr="006E746E">
        <w:rPr>
          <w:rFonts w:ascii="Arial" w:hAnsi="Arial" w:cs="Arial"/>
          <w:i/>
          <w:sz w:val="20"/>
          <w:szCs w:val="20"/>
        </w:rPr>
        <w:t xml:space="preserve"> </w:t>
      </w:r>
      <w:r w:rsidRPr="006E746E">
        <w:rPr>
          <w:rFonts w:ascii="Arial" w:hAnsi="Arial" w:cs="Arial"/>
          <w:color w:val="000000"/>
          <w:sz w:val="20"/>
          <w:szCs w:val="20"/>
        </w:rPr>
        <w:t>a</w:t>
      </w:r>
      <w:r w:rsidR="00696F6F" w:rsidRPr="006E746E">
        <w:rPr>
          <w:rFonts w:ascii="Arial" w:hAnsi="Arial" w:cs="Arial"/>
          <w:color w:val="000000"/>
          <w:sz w:val="20"/>
          <w:szCs w:val="20"/>
        </w:rPr>
        <w:t xml:space="preserve"> </w:t>
      </w:r>
      <w:r w:rsidR="006E746E">
        <w:rPr>
          <w:rFonts w:ascii="Arial" w:hAnsi="Arial" w:cs="Arial"/>
          <w:color w:val="000000"/>
          <w:sz w:val="20"/>
          <w:szCs w:val="20"/>
        </w:rPr>
        <w:t>(NOMBRE CONSULTOR)</w:t>
      </w:r>
      <w:r w:rsidRPr="006E746E">
        <w:rPr>
          <w:rFonts w:ascii="Arial" w:hAnsi="Arial" w:cs="Arial"/>
          <w:color w:val="000000"/>
          <w:sz w:val="20"/>
          <w:szCs w:val="20"/>
        </w:rPr>
        <w:t>, de acuerdo a lo establecido</w:t>
      </w:r>
      <w:r w:rsidRPr="006E746E">
        <w:rPr>
          <w:rFonts w:ascii="Arial" w:hAnsi="Arial" w:cs="Arial"/>
          <w:sz w:val="20"/>
          <w:szCs w:val="20"/>
        </w:rPr>
        <w:t xml:space="preserve"> </w:t>
      </w:r>
      <w:r w:rsidR="006E746E">
        <w:rPr>
          <w:rFonts w:ascii="Arial" w:hAnsi="Arial" w:cs="Arial"/>
          <w:sz w:val="20"/>
          <w:szCs w:val="20"/>
        </w:rPr>
        <w:t>la oferta presentada por este.</w:t>
      </w:r>
    </w:p>
    <w:p w14:paraId="0FA07D59" w14:textId="77777777" w:rsidR="00850D60" w:rsidRPr="006E746E" w:rsidRDefault="00850D60" w:rsidP="00696F6F">
      <w:pPr>
        <w:jc w:val="both"/>
        <w:rPr>
          <w:rFonts w:ascii="Arial" w:hAnsi="Arial" w:cs="Arial"/>
          <w:sz w:val="20"/>
          <w:szCs w:val="20"/>
        </w:rPr>
      </w:pPr>
    </w:p>
    <w:p w14:paraId="54BE06D2" w14:textId="30388AD4" w:rsidR="00850D60" w:rsidRPr="006E746E" w:rsidRDefault="00850D60" w:rsidP="003A55DB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E746E">
        <w:rPr>
          <w:rFonts w:ascii="Arial" w:hAnsi="Arial" w:cs="Arial"/>
          <w:sz w:val="20"/>
          <w:szCs w:val="20"/>
        </w:rPr>
        <w:t>La presente acta se firma por los Miembros del Comité Evaluador que en ella intervinieron:</w:t>
      </w:r>
    </w:p>
    <w:p w14:paraId="19187D6F" w14:textId="77777777" w:rsidR="006A51B7" w:rsidRDefault="006A51B7" w:rsidP="00850D6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9D9F63E" w14:textId="77777777" w:rsidR="00366E47" w:rsidRDefault="00366E47" w:rsidP="00850D6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9C85602" w14:textId="77777777" w:rsidR="00366E47" w:rsidRPr="006E746E" w:rsidRDefault="00366E47" w:rsidP="00850D6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2890" w:tblpY="-48"/>
        <w:tblW w:w="64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057"/>
        <w:gridCol w:w="2419"/>
      </w:tblGrid>
      <w:tr w:rsidR="00F315E5" w:rsidRPr="006E746E" w14:paraId="6D65A3EB" w14:textId="77777777" w:rsidTr="00F315E5">
        <w:tc>
          <w:tcPr>
            <w:tcW w:w="2943" w:type="dxa"/>
            <w:tcBorders>
              <w:bottom w:val="single" w:sz="4" w:space="0" w:color="auto"/>
            </w:tcBorders>
          </w:tcPr>
          <w:p w14:paraId="03FDAE0A" w14:textId="77777777" w:rsidR="00F315E5" w:rsidRPr="006E746E" w:rsidRDefault="00F315E5" w:rsidP="00F315E5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E746E">
              <w:rPr>
                <w:rFonts w:ascii="Arial" w:hAnsi="Arial" w:cs="Arial"/>
                <w:sz w:val="20"/>
                <w:szCs w:val="20"/>
              </w:rPr>
              <w:t>F.</w:t>
            </w:r>
          </w:p>
        </w:tc>
        <w:tc>
          <w:tcPr>
            <w:tcW w:w="1057" w:type="dxa"/>
            <w:vMerge w:val="restart"/>
          </w:tcPr>
          <w:p w14:paraId="360A6BCF" w14:textId="77777777" w:rsidR="00F315E5" w:rsidRPr="006E746E" w:rsidRDefault="00F315E5" w:rsidP="00F315E5">
            <w:pPr>
              <w:spacing w:before="2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  <w:tcBorders>
              <w:bottom w:val="single" w:sz="4" w:space="0" w:color="auto"/>
            </w:tcBorders>
          </w:tcPr>
          <w:p w14:paraId="48D6A430" w14:textId="77777777" w:rsidR="00F315E5" w:rsidRPr="006E746E" w:rsidRDefault="00F315E5" w:rsidP="00F315E5">
            <w:pPr>
              <w:spacing w:before="2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746E">
              <w:rPr>
                <w:rFonts w:ascii="Arial" w:hAnsi="Arial" w:cs="Arial"/>
                <w:sz w:val="20"/>
                <w:szCs w:val="20"/>
              </w:rPr>
              <w:t xml:space="preserve">F. </w:t>
            </w:r>
          </w:p>
        </w:tc>
      </w:tr>
      <w:tr w:rsidR="00F315E5" w:rsidRPr="006E746E" w14:paraId="22B7F16A" w14:textId="77777777" w:rsidTr="00F315E5">
        <w:trPr>
          <w:trHeight w:val="217"/>
        </w:trPr>
        <w:tc>
          <w:tcPr>
            <w:tcW w:w="2943" w:type="dxa"/>
            <w:tcBorders>
              <w:top w:val="single" w:sz="4" w:space="0" w:color="auto"/>
            </w:tcBorders>
          </w:tcPr>
          <w:p w14:paraId="6F4E7072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746E">
              <w:rPr>
                <w:rFonts w:ascii="Arial" w:hAnsi="Arial" w:cs="Arial"/>
                <w:sz w:val="20"/>
                <w:szCs w:val="20"/>
              </w:rPr>
              <w:t>xxxxxxxxxxxxxx</w:t>
            </w:r>
          </w:p>
        </w:tc>
        <w:tc>
          <w:tcPr>
            <w:tcW w:w="1057" w:type="dxa"/>
            <w:vMerge/>
          </w:tcPr>
          <w:p w14:paraId="2F3CABD8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4" w:space="0" w:color="auto"/>
            </w:tcBorders>
          </w:tcPr>
          <w:p w14:paraId="45993CA2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746E">
              <w:rPr>
                <w:rFonts w:ascii="Arial" w:hAnsi="Arial" w:cs="Arial"/>
                <w:sz w:val="20"/>
                <w:szCs w:val="20"/>
              </w:rPr>
              <w:t>xxxxxxxxxxxxxxx</w:t>
            </w:r>
          </w:p>
        </w:tc>
      </w:tr>
      <w:tr w:rsidR="00F315E5" w:rsidRPr="006E746E" w14:paraId="20ECC273" w14:textId="77777777" w:rsidTr="00F315E5">
        <w:tc>
          <w:tcPr>
            <w:tcW w:w="2943" w:type="dxa"/>
          </w:tcPr>
          <w:p w14:paraId="05B52BD4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Miembro del </w:t>
            </w:r>
            <w:r w:rsidRPr="006E746E">
              <w:rPr>
                <w:rFonts w:ascii="Arial" w:hAnsi="Arial" w:cs="Arial"/>
                <w:b/>
                <w:sz w:val="20"/>
                <w:szCs w:val="20"/>
              </w:rPr>
              <w:t>CDMYPE</w:t>
            </w:r>
          </w:p>
        </w:tc>
        <w:tc>
          <w:tcPr>
            <w:tcW w:w="1057" w:type="dxa"/>
            <w:vMerge/>
          </w:tcPr>
          <w:p w14:paraId="125F1FF6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19" w:type="dxa"/>
          </w:tcPr>
          <w:p w14:paraId="6659DFD4" w14:textId="77777777" w:rsidR="00F315E5" w:rsidRPr="006E746E" w:rsidRDefault="00F315E5" w:rsidP="00F315E5">
            <w:pPr>
              <w:spacing w:before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Miembro de</w:t>
            </w:r>
            <w:r w:rsidRPr="006E746E">
              <w:rPr>
                <w:rFonts w:ascii="Arial" w:hAnsi="Arial" w:cs="Arial"/>
                <w:b/>
                <w:sz w:val="20"/>
                <w:szCs w:val="20"/>
              </w:rPr>
              <w:t xml:space="preserve"> CDMYPE</w:t>
            </w:r>
          </w:p>
        </w:tc>
      </w:tr>
    </w:tbl>
    <w:p w14:paraId="1F6EEC8A" w14:textId="77777777" w:rsidR="00850D60" w:rsidRPr="006E746E" w:rsidRDefault="00850D60" w:rsidP="00850D6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D753AE7" w14:textId="77777777" w:rsidR="00850D60" w:rsidRPr="006E746E" w:rsidRDefault="00850D60" w:rsidP="00850D6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561A8C8" w14:textId="77777777" w:rsidR="009C5019" w:rsidRPr="006E746E" w:rsidRDefault="009C5019" w:rsidP="00850D60">
      <w:pPr>
        <w:rPr>
          <w:rFonts w:ascii="Arial" w:hAnsi="Arial" w:cs="Arial"/>
          <w:sz w:val="20"/>
          <w:szCs w:val="20"/>
        </w:rPr>
      </w:pPr>
    </w:p>
    <w:p w14:paraId="5E94B3AE" w14:textId="77777777" w:rsidR="005E0FC4" w:rsidRPr="006E746E" w:rsidRDefault="005E0FC4" w:rsidP="00850D60">
      <w:pPr>
        <w:rPr>
          <w:rFonts w:ascii="Arial" w:hAnsi="Arial" w:cs="Arial"/>
          <w:sz w:val="20"/>
          <w:szCs w:val="20"/>
        </w:rPr>
      </w:pPr>
    </w:p>
    <w:p w14:paraId="09BE0ECE" w14:textId="77777777" w:rsidR="005E0FC4" w:rsidRPr="006E746E" w:rsidRDefault="005E0FC4" w:rsidP="00850D60">
      <w:pPr>
        <w:rPr>
          <w:rFonts w:ascii="Arial" w:hAnsi="Arial" w:cs="Arial"/>
          <w:sz w:val="20"/>
          <w:szCs w:val="20"/>
        </w:rPr>
      </w:pPr>
    </w:p>
    <w:p w14:paraId="5B4A9A39" w14:textId="77777777" w:rsidR="00662F24" w:rsidRPr="006E746E" w:rsidRDefault="00662F24" w:rsidP="00850D60">
      <w:pPr>
        <w:rPr>
          <w:rFonts w:ascii="Arial" w:hAnsi="Arial" w:cs="Arial"/>
          <w:sz w:val="20"/>
          <w:szCs w:val="20"/>
        </w:rPr>
      </w:pPr>
    </w:p>
    <w:p w14:paraId="21BD71B2" w14:textId="77777777" w:rsidR="00366E47" w:rsidRDefault="00366E47" w:rsidP="00850D60">
      <w:pPr>
        <w:rPr>
          <w:rFonts w:ascii="Arial" w:hAnsi="Arial" w:cs="Arial"/>
          <w:szCs w:val="20"/>
        </w:rPr>
      </w:pPr>
    </w:p>
    <w:p w14:paraId="7BBF7C32" w14:textId="77777777" w:rsidR="00366E47" w:rsidRDefault="00366E47" w:rsidP="00850D60">
      <w:pPr>
        <w:rPr>
          <w:rFonts w:ascii="Arial" w:hAnsi="Arial" w:cs="Arial"/>
          <w:szCs w:val="20"/>
        </w:rPr>
      </w:pPr>
    </w:p>
    <w:p w14:paraId="01C651B0" w14:textId="4358B4D7" w:rsidR="00FF0F0F" w:rsidRPr="00366E47" w:rsidRDefault="00366E47" w:rsidP="00850D60">
      <w:pPr>
        <w:rPr>
          <w:rFonts w:ascii="Arial" w:hAnsi="Arial" w:cs="Arial"/>
          <w:szCs w:val="20"/>
        </w:rPr>
      </w:pPr>
      <w:r w:rsidRPr="00366E47">
        <w:rPr>
          <w:rFonts w:ascii="Arial" w:hAnsi="Arial" w:cs="Arial"/>
          <w:szCs w:val="20"/>
        </w:rPr>
        <w:t>Aporte empresarial según tabla: $______________________________</w:t>
      </w:r>
    </w:p>
    <w:p w14:paraId="15E9D058" w14:textId="77777777" w:rsidR="00DF1805" w:rsidRDefault="00DF1805" w:rsidP="00850D60">
      <w:pPr>
        <w:rPr>
          <w:rFonts w:ascii="Arial" w:hAnsi="Arial" w:cs="Arial"/>
          <w:sz w:val="20"/>
          <w:szCs w:val="20"/>
        </w:rPr>
      </w:pPr>
    </w:p>
    <w:p w14:paraId="3D1E659C" w14:textId="77777777" w:rsidR="00366E47" w:rsidRDefault="00366E47" w:rsidP="00850D60">
      <w:pPr>
        <w:rPr>
          <w:rFonts w:ascii="Arial" w:hAnsi="Arial" w:cs="Arial"/>
          <w:sz w:val="20"/>
          <w:szCs w:val="20"/>
        </w:rPr>
      </w:pPr>
    </w:p>
    <w:p w14:paraId="522CF2C7" w14:textId="77777777" w:rsidR="00366E47" w:rsidRDefault="00366E47" w:rsidP="00850D60">
      <w:pPr>
        <w:rPr>
          <w:rFonts w:ascii="Arial" w:hAnsi="Arial" w:cs="Arial"/>
          <w:sz w:val="20"/>
          <w:szCs w:val="20"/>
        </w:rPr>
      </w:pPr>
    </w:p>
    <w:p w14:paraId="45EA734B" w14:textId="77777777" w:rsidR="00DF1805" w:rsidRDefault="00DF1805" w:rsidP="00850D60">
      <w:pPr>
        <w:rPr>
          <w:rFonts w:ascii="Arial" w:hAnsi="Arial" w:cs="Arial"/>
          <w:sz w:val="20"/>
          <w:szCs w:val="20"/>
        </w:rPr>
      </w:pPr>
    </w:p>
    <w:p w14:paraId="4E293F43" w14:textId="7C0C95C1" w:rsidR="00F315E5" w:rsidRPr="00366E47" w:rsidRDefault="00F315E5" w:rsidP="00850D60">
      <w:pPr>
        <w:rPr>
          <w:rFonts w:ascii="Arial" w:hAnsi="Arial" w:cs="Arial"/>
          <w:b/>
          <w:szCs w:val="20"/>
        </w:rPr>
      </w:pPr>
      <w:r w:rsidRPr="00366E47">
        <w:rPr>
          <w:rFonts w:ascii="Arial" w:hAnsi="Arial" w:cs="Arial"/>
          <w:b/>
          <w:szCs w:val="20"/>
        </w:rPr>
        <w:t>Nombre y firma ___________________</w:t>
      </w:r>
      <w:r w:rsidR="00366E47">
        <w:rPr>
          <w:rFonts w:ascii="Arial" w:hAnsi="Arial" w:cs="Arial"/>
          <w:b/>
          <w:szCs w:val="20"/>
        </w:rPr>
        <w:t>___________________________</w:t>
      </w:r>
      <w:r w:rsidRPr="00366E47">
        <w:rPr>
          <w:rFonts w:ascii="Arial" w:hAnsi="Arial" w:cs="Arial"/>
          <w:b/>
          <w:szCs w:val="20"/>
        </w:rPr>
        <w:t>__</w:t>
      </w:r>
    </w:p>
    <w:p w14:paraId="580B6F0C" w14:textId="137C4706" w:rsidR="00662F24" w:rsidRPr="00366E47" w:rsidRDefault="00F315E5" w:rsidP="00850D60">
      <w:pPr>
        <w:rPr>
          <w:rFonts w:ascii="Arial" w:hAnsi="Arial" w:cs="Arial"/>
          <w:b/>
          <w:szCs w:val="20"/>
        </w:rPr>
      </w:pPr>
      <w:r w:rsidRPr="00366E47">
        <w:rPr>
          <w:rFonts w:ascii="Arial" w:hAnsi="Arial" w:cs="Arial"/>
          <w:b/>
          <w:szCs w:val="20"/>
        </w:rPr>
        <w:t>Vo.Bo. Cliente</w:t>
      </w:r>
      <w:r w:rsidR="00366E47" w:rsidRPr="00366E47">
        <w:rPr>
          <w:rFonts w:ascii="Arial" w:hAnsi="Arial" w:cs="Arial"/>
          <w:b/>
          <w:szCs w:val="20"/>
        </w:rPr>
        <w:t xml:space="preserve"> por aceptación de oferta de consultor y aporte empresarial</w:t>
      </w:r>
      <w:r w:rsidRPr="00366E47">
        <w:rPr>
          <w:rFonts w:ascii="Arial" w:hAnsi="Arial" w:cs="Arial"/>
          <w:b/>
          <w:szCs w:val="20"/>
        </w:rPr>
        <w:t xml:space="preserve"> </w:t>
      </w:r>
    </w:p>
    <w:p w14:paraId="49B0003E" w14:textId="77777777" w:rsidR="00232C9F" w:rsidRPr="006E746E" w:rsidRDefault="00232C9F" w:rsidP="00850D60">
      <w:pPr>
        <w:rPr>
          <w:rFonts w:ascii="Arial" w:hAnsi="Arial" w:cs="Arial"/>
          <w:sz w:val="20"/>
          <w:szCs w:val="20"/>
        </w:rPr>
      </w:pPr>
    </w:p>
    <w:sectPr w:rsidR="00232C9F" w:rsidRPr="006E746E" w:rsidSect="009B5EBC">
      <w:headerReference w:type="default" r:id="rId7"/>
      <w:footerReference w:type="even" r:id="rId8"/>
      <w:footerReference w:type="default" r:id="rId9"/>
      <w:pgSz w:w="12240" w:h="15840" w:code="1"/>
      <w:pgMar w:top="1702" w:right="1418" w:bottom="1021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5E43F" w14:textId="77777777" w:rsidR="00484064" w:rsidRPr="00B42D97" w:rsidRDefault="00484064">
      <w:pPr>
        <w:rPr>
          <w:sz w:val="23"/>
          <w:szCs w:val="23"/>
        </w:rPr>
      </w:pPr>
      <w:r w:rsidRPr="00B42D97">
        <w:rPr>
          <w:sz w:val="23"/>
          <w:szCs w:val="23"/>
        </w:rPr>
        <w:separator/>
      </w:r>
    </w:p>
  </w:endnote>
  <w:endnote w:type="continuationSeparator" w:id="0">
    <w:p w14:paraId="24A8D86D" w14:textId="77777777" w:rsidR="00484064" w:rsidRPr="00B42D97" w:rsidRDefault="00484064">
      <w:pPr>
        <w:rPr>
          <w:sz w:val="23"/>
          <w:szCs w:val="23"/>
        </w:rPr>
      </w:pPr>
      <w:r w:rsidRPr="00B42D97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CCB6" w14:textId="77777777" w:rsidR="006A0216" w:rsidRPr="00B42D97" w:rsidRDefault="006A0216" w:rsidP="003253FD">
    <w:pPr>
      <w:pStyle w:val="Piedepgina"/>
      <w:framePr w:wrap="around" w:vAnchor="text" w:hAnchor="margin" w:xAlign="right" w:y="1"/>
      <w:rPr>
        <w:rStyle w:val="Nmerodepgina"/>
        <w:sz w:val="23"/>
        <w:szCs w:val="23"/>
      </w:rPr>
    </w:pPr>
    <w:r w:rsidRPr="00B42D97">
      <w:rPr>
        <w:rStyle w:val="Nmerodepgina"/>
        <w:sz w:val="23"/>
        <w:szCs w:val="23"/>
      </w:rPr>
      <w:fldChar w:fldCharType="begin"/>
    </w:r>
    <w:r w:rsidRPr="00B42D97">
      <w:rPr>
        <w:rStyle w:val="Nmerodepgina"/>
        <w:sz w:val="23"/>
        <w:szCs w:val="23"/>
      </w:rPr>
      <w:instrText xml:space="preserve">PAGE  </w:instrText>
    </w:r>
    <w:r w:rsidRPr="00B42D97">
      <w:rPr>
        <w:rStyle w:val="Nmerodepgina"/>
        <w:sz w:val="23"/>
        <w:szCs w:val="23"/>
      </w:rPr>
      <w:fldChar w:fldCharType="end"/>
    </w:r>
  </w:p>
  <w:p w14:paraId="0A491991" w14:textId="77777777" w:rsidR="006A0216" w:rsidRPr="00B42D97" w:rsidRDefault="006A0216" w:rsidP="00A201CB">
    <w:pPr>
      <w:pStyle w:val="Piedepgina"/>
      <w:ind w:right="360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A56C" w14:textId="4DE79D20" w:rsidR="006A0216" w:rsidRPr="006E746E" w:rsidRDefault="00F17BB6" w:rsidP="006E746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6F4C5D06" wp14:editId="06A73739">
          <wp:simplePos x="0" y="0"/>
          <wp:positionH relativeFrom="margin">
            <wp:posOffset>186690</wp:posOffset>
          </wp:positionH>
          <wp:positionV relativeFrom="paragraph">
            <wp:posOffset>-521970</wp:posOffset>
          </wp:positionV>
          <wp:extent cx="1343025" cy="818515"/>
          <wp:effectExtent l="0" t="0" r="9525" b="635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57" r="4651" b="10643"/>
                  <a:stretch/>
                </pic:blipFill>
                <pic:spPr bwMode="auto">
                  <a:xfrm>
                    <a:off x="0" y="0"/>
                    <a:ext cx="134302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021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A97517" wp14:editId="4983BF66">
              <wp:simplePos x="0" y="0"/>
              <wp:positionH relativeFrom="column">
                <wp:posOffset>3543300</wp:posOffset>
              </wp:positionH>
              <wp:positionV relativeFrom="paragraph">
                <wp:posOffset>-278765</wp:posOffset>
              </wp:positionV>
              <wp:extent cx="2286000" cy="342900"/>
              <wp:effectExtent l="635" t="0" r="0" b="127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74EAB9F" w14:textId="77777777" w:rsidR="006A0216" w:rsidRDefault="006A0216">
                          <w:r>
                            <w:t>LOGO DE LA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751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79pt;margin-top:-21.95pt;width:18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" filled="f" stroked="f">
              <v:textbox inset=",7.2pt,,7.2pt">
                <w:txbxContent>
                  <w:p w14:paraId="474EAB9F" w14:textId="77777777" w:rsidR="006A0216" w:rsidRDefault="006A0216">
                    <w:r>
                      <w:t>LOGO DE LA INSTITUCION</w:t>
                    </w:r>
                  </w:p>
                </w:txbxContent>
              </v:textbox>
            </v:shape>
          </w:pict>
        </mc:Fallback>
      </mc:AlternateContent>
    </w:r>
    <w:r w:rsidR="006A0216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23F817" wp14:editId="48C7C8C8">
              <wp:simplePos x="0" y="0"/>
              <wp:positionH relativeFrom="column">
                <wp:posOffset>7072630</wp:posOffset>
              </wp:positionH>
              <wp:positionV relativeFrom="paragraph">
                <wp:posOffset>6452235</wp:posOffset>
              </wp:positionV>
              <wp:extent cx="2171700" cy="3429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C3CA578" w14:textId="77777777" w:rsidR="006A0216" w:rsidRDefault="006A0216" w:rsidP="006E746E">
                          <w:r>
                            <w:t>LOGO DE LA INSTITUCION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3F817" id="Text Box 1" o:spid="_x0000_s1028" type="#_x0000_t202" style="position:absolute;margin-left:556.9pt;margin-top:508.05pt;width:17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" filled="f" stroked="f">
              <v:textbox inset=",7.2pt,,7.2pt">
                <w:txbxContent>
                  <w:p w14:paraId="4C3CA578" w14:textId="77777777" w:rsidR="006A0216" w:rsidRDefault="006A0216" w:rsidP="006E746E">
                    <w:r>
                      <w:t>LOGO DE LA INSTITUCION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05765" w14:textId="77777777" w:rsidR="00484064" w:rsidRPr="00B42D97" w:rsidRDefault="00484064">
      <w:pPr>
        <w:rPr>
          <w:sz w:val="23"/>
          <w:szCs w:val="23"/>
        </w:rPr>
      </w:pPr>
      <w:r w:rsidRPr="00B42D97">
        <w:rPr>
          <w:sz w:val="23"/>
          <w:szCs w:val="23"/>
        </w:rPr>
        <w:separator/>
      </w:r>
    </w:p>
  </w:footnote>
  <w:footnote w:type="continuationSeparator" w:id="0">
    <w:p w14:paraId="1B24EACA" w14:textId="77777777" w:rsidR="00484064" w:rsidRPr="00B42D97" w:rsidRDefault="00484064">
      <w:pPr>
        <w:rPr>
          <w:sz w:val="23"/>
          <w:szCs w:val="23"/>
        </w:rPr>
      </w:pPr>
      <w:r w:rsidRPr="00B42D97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A77BF" w14:textId="77777777" w:rsidR="006A0216" w:rsidRPr="00B42D97" w:rsidRDefault="006A0216" w:rsidP="00B42D97">
    <w:pPr>
      <w:pStyle w:val="Encabezado"/>
      <w:rPr>
        <w:sz w:val="15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515C6CC4" wp14:editId="61C56C46">
          <wp:simplePos x="0" y="0"/>
          <wp:positionH relativeFrom="column">
            <wp:posOffset>2057400</wp:posOffset>
          </wp:positionH>
          <wp:positionV relativeFrom="paragraph">
            <wp:posOffset>-31115</wp:posOffset>
          </wp:positionV>
          <wp:extent cx="1256030" cy="5340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dmype plural con le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53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0411F"/>
    <w:multiLevelType w:val="hybridMultilevel"/>
    <w:tmpl w:val="8CD42A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16801"/>
    <w:multiLevelType w:val="hybridMultilevel"/>
    <w:tmpl w:val="5B9E225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57BB9"/>
    <w:multiLevelType w:val="hybridMultilevel"/>
    <w:tmpl w:val="19CAD7E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AD57A5"/>
    <w:multiLevelType w:val="hybridMultilevel"/>
    <w:tmpl w:val="1F44E05C"/>
    <w:lvl w:ilvl="0" w:tplc="9AE6FC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50D83"/>
    <w:multiLevelType w:val="hybridMultilevel"/>
    <w:tmpl w:val="B87609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2E46AA"/>
    <w:multiLevelType w:val="hybridMultilevel"/>
    <w:tmpl w:val="940E63DE"/>
    <w:lvl w:ilvl="0" w:tplc="04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C9"/>
    <w:rsid w:val="00004B4D"/>
    <w:rsid w:val="00034BB9"/>
    <w:rsid w:val="000620CF"/>
    <w:rsid w:val="000634FB"/>
    <w:rsid w:val="00065946"/>
    <w:rsid w:val="00095684"/>
    <w:rsid w:val="000A7874"/>
    <w:rsid w:val="000B7BE9"/>
    <w:rsid w:val="000C5AC4"/>
    <w:rsid w:val="000C5D87"/>
    <w:rsid w:val="000D76CC"/>
    <w:rsid w:val="000D7FF8"/>
    <w:rsid w:val="000E0087"/>
    <w:rsid w:val="000E5FC0"/>
    <w:rsid w:val="000E78D4"/>
    <w:rsid w:val="000F5E96"/>
    <w:rsid w:val="001017FD"/>
    <w:rsid w:val="0012351E"/>
    <w:rsid w:val="00140968"/>
    <w:rsid w:val="00146020"/>
    <w:rsid w:val="00165E9F"/>
    <w:rsid w:val="00186849"/>
    <w:rsid w:val="00194D5E"/>
    <w:rsid w:val="00195719"/>
    <w:rsid w:val="001A0942"/>
    <w:rsid w:val="001A6554"/>
    <w:rsid w:val="001B1A83"/>
    <w:rsid w:val="001B58F8"/>
    <w:rsid w:val="001B5A31"/>
    <w:rsid w:val="001B6197"/>
    <w:rsid w:val="001D4890"/>
    <w:rsid w:val="00213A66"/>
    <w:rsid w:val="00217564"/>
    <w:rsid w:val="00226699"/>
    <w:rsid w:val="00232C9F"/>
    <w:rsid w:val="00251196"/>
    <w:rsid w:val="00252A40"/>
    <w:rsid w:val="00257CC5"/>
    <w:rsid w:val="002665FD"/>
    <w:rsid w:val="00270B33"/>
    <w:rsid w:val="00270D9E"/>
    <w:rsid w:val="002769DE"/>
    <w:rsid w:val="00280A05"/>
    <w:rsid w:val="002A1381"/>
    <w:rsid w:val="002B7D86"/>
    <w:rsid w:val="002E55D4"/>
    <w:rsid w:val="002E7A90"/>
    <w:rsid w:val="002F72A9"/>
    <w:rsid w:val="00300C12"/>
    <w:rsid w:val="00312AA3"/>
    <w:rsid w:val="003253FD"/>
    <w:rsid w:val="003443E3"/>
    <w:rsid w:val="00361215"/>
    <w:rsid w:val="00366E47"/>
    <w:rsid w:val="003739C7"/>
    <w:rsid w:val="00376282"/>
    <w:rsid w:val="00390210"/>
    <w:rsid w:val="003A1EC1"/>
    <w:rsid w:val="003A2B15"/>
    <w:rsid w:val="003A4E9B"/>
    <w:rsid w:val="003A55DB"/>
    <w:rsid w:val="003B034F"/>
    <w:rsid w:val="003C3041"/>
    <w:rsid w:val="003C4AD7"/>
    <w:rsid w:val="003D32C2"/>
    <w:rsid w:val="003E3776"/>
    <w:rsid w:val="003E71EC"/>
    <w:rsid w:val="003F537A"/>
    <w:rsid w:val="003F7540"/>
    <w:rsid w:val="00403362"/>
    <w:rsid w:val="0040645D"/>
    <w:rsid w:val="00414C12"/>
    <w:rsid w:val="004152A3"/>
    <w:rsid w:val="00420D28"/>
    <w:rsid w:val="00446209"/>
    <w:rsid w:val="004469B0"/>
    <w:rsid w:val="00451F88"/>
    <w:rsid w:val="00454547"/>
    <w:rsid w:val="004711C8"/>
    <w:rsid w:val="00472EDA"/>
    <w:rsid w:val="00484064"/>
    <w:rsid w:val="004862CA"/>
    <w:rsid w:val="004A126F"/>
    <w:rsid w:val="004A37A2"/>
    <w:rsid w:val="004A3D30"/>
    <w:rsid w:val="004B0111"/>
    <w:rsid w:val="004C0C54"/>
    <w:rsid w:val="004C6273"/>
    <w:rsid w:val="004C633D"/>
    <w:rsid w:val="004C7987"/>
    <w:rsid w:val="004D0C1A"/>
    <w:rsid w:val="004D459C"/>
    <w:rsid w:val="004E2209"/>
    <w:rsid w:val="00530D91"/>
    <w:rsid w:val="005315D9"/>
    <w:rsid w:val="00535757"/>
    <w:rsid w:val="00552E54"/>
    <w:rsid w:val="005579BA"/>
    <w:rsid w:val="005643CD"/>
    <w:rsid w:val="0056520E"/>
    <w:rsid w:val="00565F7D"/>
    <w:rsid w:val="00570524"/>
    <w:rsid w:val="00571DD7"/>
    <w:rsid w:val="005721AA"/>
    <w:rsid w:val="005828E7"/>
    <w:rsid w:val="00593482"/>
    <w:rsid w:val="00596171"/>
    <w:rsid w:val="00597EAB"/>
    <w:rsid w:val="005A7BEA"/>
    <w:rsid w:val="005B3899"/>
    <w:rsid w:val="005B7B2D"/>
    <w:rsid w:val="005C6D66"/>
    <w:rsid w:val="005D2763"/>
    <w:rsid w:val="005D7E0B"/>
    <w:rsid w:val="005E0FC4"/>
    <w:rsid w:val="005E1109"/>
    <w:rsid w:val="005E5040"/>
    <w:rsid w:val="005F17DD"/>
    <w:rsid w:val="00602DD2"/>
    <w:rsid w:val="00605186"/>
    <w:rsid w:val="00620CA1"/>
    <w:rsid w:val="006218EA"/>
    <w:rsid w:val="006353EC"/>
    <w:rsid w:val="00640273"/>
    <w:rsid w:val="00654E8B"/>
    <w:rsid w:val="00655C29"/>
    <w:rsid w:val="00657F28"/>
    <w:rsid w:val="006618DD"/>
    <w:rsid w:val="00662F24"/>
    <w:rsid w:val="0066638A"/>
    <w:rsid w:val="0068419B"/>
    <w:rsid w:val="0069418A"/>
    <w:rsid w:val="00695F6F"/>
    <w:rsid w:val="00696F6F"/>
    <w:rsid w:val="006A0216"/>
    <w:rsid w:val="006A51B7"/>
    <w:rsid w:val="006A797E"/>
    <w:rsid w:val="006C7B7D"/>
    <w:rsid w:val="006D1BF3"/>
    <w:rsid w:val="006E746E"/>
    <w:rsid w:val="006F11E7"/>
    <w:rsid w:val="006F3A2D"/>
    <w:rsid w:val="007144AC"/>
    <w:rsid w:val="00724710"/>
    <w:rsid w:val="0072799B"/>
    <w:rsid w:val="00727DFA"/>
    <w:rsid w:val="00744D5C"/>
    <w:rsid w:val="0074578A"/>
    <w:rsid w:val="00767877"/>
    <w:rsid w:val="00780133"/>
    <w:rsid w:val="00783792"/>
    <w:rsid w:val="0079473E"/>
    <w:rsid w:val="007A03ED"/>
    <w:rsid w:val="007C1A46"/>
    <w:rsid w:val="007D700F"/>
    <w:rsid w:val="007E66B7"/>
    <w:rsid w:val="0082296A"/>
    <w:rsid w:val="00850D60"/>
    <w:rsid w:val="00855688"/>
    <w:rsid w:val="00855B74"/>
    <w:rsid w:val="008634D0"/>
    <w:rsid w:val="00890393"/>
    <w:rsid w:val="00895CD8"/>
    <w:rsid w:val="008964FD"/>
    <w:rsid w:val="008A0BE3"/>
    <w:rsid w:val="008A26C0"/>
    <w:rsid w:val="008A3B3E"/>
    <w:rsid w:val="008B285A"/>
    <w:rsid w:val="008B47A9"/>
    <w:rsid w:val="009002D0"/>
    <w:rsid w:val="00900446"/>
    <w:rsid w:val="00900D45"/>
    <w:rsid w:val="0091657E"/>
    <w:rsid w:val="00917757"/>
    <w:rsid w:val="00923F5D"/>
    <w:rsid w:val="00932C19"/>
    <w:rsid w:val="0093377C"/>
    <w:rsid w:val="009346DF"/>
    <w:rsid w:val="00936267"/>
    <w:rsid w:val="00936AAB"/>
    <w:rsid w:val="00937A9F"/>
    <w:rsid w:val="00941D88"/>
    <w:rsid w:val="0094211D"/>
    <w:rsid w:val="009439AA"/>
    <w:rsid w:val="00953AAB"/>
    <w:rsid w:val="00973FC2"/>
    <w:rsid w:val="00997B3E"/>
    <w:rsid w:val="009A2889"/>
    <w:rsid w:val="009A6182"/>
    <w:rsid w:val="009A6B4D"/>
    <w:rsid w:val="009A76B7"/>
    <w:rsid w:val="009B0425"/>
    <w:rsid w:val="009B5EBC"/>
    <w:rsid w:val="009B64FC"/>
    <w:rsid w:val="009C1708"/>
    <w:rsid w:val="009C5019"/>
    <w:rsid w:val="009C6B7D"/>
    <w:rsid w:val="009D14A8"/>
    <w:rsid w:val="009E2BE8"/>
    <w:rsid w:val="009E620C"/>
    <w:rsid w:val="009F2611"/>
    <w:rsid w:val="009F2E32"/>
    <w:rsid w:val="00A03A83"/>
    <w:rsid w:val="00A03EEE"/>
    <w:rsid w:val="00A201CB"/>
    <w:rsid w:val="00A428A8"/>
    <w:rsid w:val="00A45860"/>
    <w:rsid w:val="00A51147"/>
    <w:rsid w:val="00A559B4"/>
    <w:rsid w:val="00A601BB"/>
    <w:rsid w:val="00A75659"/>
    <w:rsid w:val="00A765F7"/>
    <w:rsid w:val="00A7777F"/>
    <w:rsid w:val="00A80BF9"/>
    <w:rsid w:val="00AA6167"/>
    <w:rsid w:val="00AB090F"/>
    <w:rsid w:val="00AB095A"/>
    <w:rsid w:val="00AB2687"/>
    <w:rsid w:val="00AC15B0"/>
    <w:rsid w:val="00AE1A0E"/>
    <w:rsid w:val="00AE3FE1"/>
    <w:rsid w:val="00AE72D0"/>
    <w:rsid w:val="00B16014"/>
    <w:rsid w:val="00B31E01"/>
    <w:rsid w:val="00B41B3C"/>
    <w:rsid w:val="00B42A60"/>
    <w:rsid w:val="00B42D97"/>
    <w:rsid w:val="00B42E25"/>
    <w:rsid w:val="00B61BAA"/>
    <w:rsid w:val="00B63A56"/>
    <w:rsid w:val="00B656ED"/>
    <w:rsid w:val="00B70BDF"/>
    <w:rsid w:val="00B74FFA"/>
    <w:rsid w:val="00B85EFE"/>
    <w:rsid w:val="00B94AEB"/>
    <w:rsid w:val="00BA02CA"/>
    <w:rsid w:val="00BA5D5E"/>
    <w:rsid w:val="00BA5EA4"/>
    <w:rsid w:val="00BC46C6"/>
    <w:rsid w:val="00BC6579"/>
    <w:rsid w:val="00BD0166"/>
    <w:rsid w:val="00BD25B8"/>
    <w:rsid w:val="00BE163E"/>
    <w:rsid w:val="00BE6347"/>
    <w:rsid w:val="00BF0D1A"/>
    <w:rsid w:val="00BF4540"/>
    <w:rsid w:val="00BF70E5"/>
    <w:rsid w:val="00BF7EF6"/>
    <w:rsid w:val="00C0318B"/>
    <w:rsid w:val="00C114A5"/>
    <w:rsid w:val="00C1177C"/>
    <w:rsid w:val="00C32549"/>
    <w:rsid w:val="00C32A53"/>
    <w:rsid w:val="00C361F1"/>
    <w:rsid w:val="00C41A8E"/>
    <w:rsid w:val="00C5532D"/>
    <w:rsid w:val="00C56F7C"/>
    <w:rsid w:val="00C614F1"/>
    <w:rsid w:val="00C82675"/>
    <w:rsid w:val="00CA234E"/>
    <w:rsid w:val="00CC1810"/>
    <w:rsid w:val="00CC5796"/>
    <w:rsid w:val="00CC788A"/>
    <w:rsid w:val="00CD471C"/>
    <w:rsid w:val="00CD71F9"/>
    <w:rsid w:val="00CF117D"/>
    <w:rsid w:val="00CF6AB5"/>
    <w:rsid w:val="00D05258"/>
    <w:rsid w:val="00D11244"/>
    <w:rsid w:val="00D126CA"/>
    <w:rsid w:val="00D2367B"/>
    <w:rsid w:val="00D37BCC"/>
    <w:rsid w:val="00D40764"/>
    <w:rsid w:val="00D44B5C"/>
    <w:rsid w:val="00D52FF9"/>
    <w:rsid w:val="00D57F85"/>
    <w:rsid w:val="00D622BC"/>
    <w:rsid w:val="00D65757"/>
    <w:rsid w:val="00D858B2"/>
    <w:rsid w:val="00D9360E"/>
    <w:rsid w:val="00DA455B"/>
    <w:rsid w:val="00DA4E9A"/>
    <w:rsid w:val="00DA733E"/>
    <w:rsid w:val="00DB39AE"/>
    <w:rsid w:val="00DC162B"/>
    <w:rsid w:val="00DD3FED"/>
    <w:rsid w:val="00DE4FF7"/>
    <w:rsid w:val="00DE7DF6"/>
    <w:rsid w:val="00DF1805"/>
    <w:rsid w:val="00DF5994"/>
    <w:rsid w:val="00E11E8A"/>
    <w:rsid w:val="00E13F5C"/>
    <w:rsid w:val="00E25791"/>
    <w:rsid w:val="00E540F2"/>
    <w:rsid w:val="00E77F69"/>
    <w:rsid w:val="00E87378"/>
    <w:rsid w:val="00EA1478"/>
    <w:rsid w:val="00EA3E7B"/>
    <w:rsid w:val="00EA657A"/>
    <w:rsid w:val="00EA74D9"/>
    <w:rsid w:val="00EB2C82"/>
    <w:rsid w:val="00EB67A2"/>
    <w:rsid w:val="00EC799D"/>
    <w:rsid w:val="00ED5839"/>
    <w:rsid w:val="00EE3CC9"/>
    <w:rsid w:val="00EF4101"/>
    <w:rsid w:val="00F008AA"/>
    <w:rsid w:val="00F12983"/>
    <w:rsid w:val="00F1388D"/>
    <w:rsid w:val="00F17BB6"/>
    <w:rsid w:val="00F315E5"/>
    <w:rsid w:val="00F42CD1"/>
    <w:rsid w:val="00F43CDF"/>
    <w:rsid w:val="00F4522E"/>
    <w:rsid w:val="00F54E24"/>
    <w:rsid w:val="00F56D27"/>
    <w:rsid w:val="00F57A0E"/>
    <w:rsid w:val="00F62485"/>
    <w:rsid w:val="00F838B3"/>
    <w:rsid w:val="00F83BFF"/>
    <w:rsid w:val="00F85EE3"/>
    <w:rsid w:val="00F91946"/>
    <w:rsid w:val="00FA13FE"/>
    <w:rsid w:val="00FA5F47"/>
    <w:rsid w:val="00FA6CB0"/>
    <w:rsid w:val="00FB0FAA"/>
    <w:rsid w:val="00FB5860"/>
    <w:rsid w:val="00FC64C5"/>
    <w:rsid w:val="00FD37D4"/>
    <w:rsid w:val="00FD5FF5"/>
    <w:rsid w:val="00FE11C7"/>
    <w:rsid w:val="00FE7652"/>
    <w:rsid w:val="00FF0F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9C89135"/>
  <w15:docId w15:val="{8174AC8F-77DE-480A-8255-969C33AD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95F6F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B61BAA"/>
    <w:pPr>
      <w:jc w:val="center"/>
    </w:pPr>
    <w:rPr>
      <w:rFonts w:ascii="Arial" w:hAnsi="Arial"/>
      <w:b/>
      <w:sz w:val="22"/>
      <w:szCs w:val="20"/>
      <w:lang w:val="es-ES_tradnl"/>
    </w:rPr>
  </w:style>
  <w:style w:type="paragraph" w:styleId="Textoindependiente">
    <w:name w:val="Body Text"/>
    <w:basedOn w:val="Normal"/>
    <w:rsid w:val="00B61BAA"/>
    <w:pPr>
      <w:jc w:val="center"/>
    </w:pPr>
    <w:rPr>
      <w:b/>
      <w:bCs/>
      <w:lang w:val="es-SV"/>
    </w:rPr>
  </w:style>
  <w:style w:type="table" w:styleId="Tablaconcuadrcula">
    <w:name w:val="Table Grid"/>
    <w:basedOn w:val="Tablanormal"/>
    <w:rsid w:val="008A0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A201C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201CB"/>
  </w:style>
  <w:style w:type="paragraph" w:styleId="Encabezado">
    <w:name w:val="header"/>
    <w:basedOn w:val="Normal"/>
    <w:rsid w:val="00A201CB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link w:val="Textoindependiente2Car"/>
    <w:rsid w:val="004B0111"/>
    <w:pPr>
      <w:spacing w:after="120" w:line="480" w:lineRule="auto"/>
    </w:pPr>
    <w:rPr>
      <w:rFonts w:ascii="Tahoma" w:hAnsi="Tahoma" w:cs="Tahoma"/>
      <w:lang w:val="es-SV" w:eastAsia="es-SV"/>
    </w:rPr>
  </w:style>
  <w:style w:type="character" w:customStyle="1" w:styleId="Textoindependiente2Car">
    <w:name w:val="Texto independiente 2 Car"/>
    <w:basedOn w:val="Fuentedeprrafopredeter"/>
    <w:link w:val="Textoindependiente2"/>
    <w:rsid w:val="004B0111"/>
    <w:rPr>
      <w:rFonts w:ascii="Tahoma" w:hAnsi="Tahoma" w:cs="Tahoma"/>
      <w:sz w:val="24"/>
      <w:szCs w:val="24"/>
    </w:rPr>
  </w:style>
  <w:style w:type="paragraph" w:styleId="Prrafodelista">
    <w:name w:val="List Paragraph"/>
    <w:basedOn w:val="Normal"/>
    <w:uiPriority w:val="34"/>
    <w:qFormat/>
    <w:rsid w:val="00552E54"/>
    <w:pPr>
      <w:ind w:left="720"/>
      <w:contextualSpacing/>
    </w:pPr>
    <w:rPr>
      <w:lang w:val="es-SV"/>
    </w:rPr>
  </w:style>
  <w:style w:type="character" w:customStyle="1" w:styleId="TtuloCar">
    <w:name w:val="Título Car"/>
    <w:basedOn w:val="Fuentedeprrafopredeter"/>
    <w:link w:val="Ttulo"/>
    <w:rsid w:val="00850D60"/>
    <w:rPr>
      <w:rFonts w:ascii="Arial" w:hAnsi="Arial"/>
      <w:b/>
      <w:sz w:val="22"/>
      <w:lang w:val="es-ES_tradnl" w:eastAsia="es-ES"/>
    </w:rPr>
  </w:style>
  <w:style w:type="paragraph" w:styleId="Textodeglobo">
    <w:name w:val="Balloon Text"/>
    <w:basedOn w:val="Normal"/>
    <w:link w:val="TextodegloboCar"/>
    <w:rsid w:val="00312A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2AA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8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rtiz\Documents\CONAMYPE%202009\FAT%20%202009\Manual%20FAT%20Aprobados%20por%20Dir.%20Ejec.%2017.06.09\anexos%20FAT\anexos%20individual\F-ATI-02%20Acta%20de%20evaluacion%20de%20la%20oferta%20para%20ATI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F-ATI-02 Acta de evaluacion de la oferta para ATI</Template>
  <TotalTime>0</TotalTime>
  <Pages>1</Pages>
  <Words>265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 AOP</vt:lpstr>
    </vt:vector>
  </TitlesOfParts>
  <Company>Windows uE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 AOP</dc:title>
  <dc:creator>rortiz</dc:creator>
  <cp:lastModifiedBy>Manuel A. Solís Sánchez</cp:lastModifiedBy>
  <cp:revision>2</cp:revision>
  <cp:lastPrinted>2014-02-03T19:24:00Z</cp:lastPrinted>
  <dcterms:created xsi:type="dcterms:W3CDTF">2020-10-02T19:47:00Z</dcterms:created>
  <dcterms:modified xsi:type="dcterms:W3CDTF">2020-10-02T19:47:00Z</dcterms:modified>
</cp:coreProperties>
</file>